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D9B3F4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1878F79" w:rsidR="00F342EA" w:rsidRDefault="0018150B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897FB50" wp14:editId="7510B3FA">
            <wp:extent cx="5810250" cy="4554432"/>
            <wp:effectExtent l="0" t="0" r="0" b="0"/>
            <wp:docPr id="17500087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008766" name=""/>
                    <pic:cNvPicPr/>
                  </pic:nvPicPr>
                  <pic:blipFill rotWithShape="1">
                    <a:blip r:embed="rId10"/>
                    <a:srcRect l="18521" t="15495" r="27474" b="9242"/>
                    <a:stretch/>
                  </pic:blipFill>
                  <pic:spPr bwMode="auto">
                    <a:xfrm>
                      <a:off x="0" y="0"/>
                      <a:ext cx="5817952" cy="4560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7D7E81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2A45CB5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35133B5A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3D30AC32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44D95A5B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0BF73A42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00325BB8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2BCBA87E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3DA4BA84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14F6028E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1467B732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0937B907" w14:textId="77777777" w:rsidR="0018150B" w:rsidRDefault="0018150B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9D0EA9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8150B">
        <w:rPr>
          <w:noProof/>
        </w:rPr>
        <w:drawing>
          <wp:inline distT="0" distB="0" distL="0" distR="0" wp14:anchorId="2EC44D7E" wp14:editId="7859F1B9">
            <wp:extent cx="4962525" cy="3509325"/>
            <wp:effectExtent l="0" t="0" r="0" b="0"/>
            <wp:docPr id="10349668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966887" name=""/>
                    <pic:cNvPicPr/>
                  </pic:nvPicPr>
                  <pic:blipFill rotWithShape="1">
                    <a:blip r:embed="rId11"/>
                    <a:srcRect l="37664" t="13835" r="12378" b="23353"/>
                    <a:stretch/>
                  </pic:blipFill>
                  <pic:spPr bwMode="auto">
                    <a:xfrm>
                      <a:off x="0" y="0"/>
                      <a:ext cx="4970602" cy="3515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02092" w14:textId="77777777" w:rsidR="001F7897" w:rsidRDefault="001F7897" w:rsidP="003B25C1">
      <w:pPr>
        <w:spacing w:after="0" w:line="240" w:lineRule="auto"/>
      </w:pPr>
      <w:r>
        <w:separator/>
      </w:r>
    </w:p>
  </w:endnote>
  <w:endnote w:type="continuationSeparator" w:id="0">
    <w:p w14:paraId="7A3E5122" w14:textId="77777777" w:rsidR="001F7897" w:rsidRDefault="001F789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056E2" w14:textId="77777777" w:rsidR="001F7897" w:rsidRDefault="001F7897" w:rsidP="003B25C1">
      <w:pPr>
        <w:spacing w:after="0" w:line="240" w:lineRule="auto"/>
      </w:pPr>
      <w:r>
        <w:separator/>
      </w:r>
    </w:p>
  </w:footnote>
  <w:footnote w:type="continuationSeparator" w:id="0">
    <w:p w14:paraId="41C6B821" w14:textId="77777777" w:rsidR="001F7897" w:rsidRDefault="001F789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150B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1F789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3423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2025-04-01T06:08:00Z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