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203A09DB" w:rsidR="00B5277E" w:rsidRPr="00F929B5" w:rsidRDefault="00063A1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D98D92B" wp14:editId="759EE8A3">
            <wp:extent cx="5825004" cy="3781425"/>
            <wp:effectExtent l="0" t="0" r="4445" b="0"/>
            <wp:docPr id="2011707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70728" name=""/>
                    <pic:cNvPicPr/>
                  </pic:nvPicPr>
                  <pic:blipFill rotWithShape="1">
                    <a:blip r:embed="rId7"/>
                    <a:srcRect l="19766" t="18538" r="23895" b="16436"/>
                    <a:stretch/>
                  </pic:blipFill>
                  <pic:spPr bwMode="auto">
                    <a:xfrm>
                      <a:off x="0" y="0"/>
                      <a:ext cx="5829562" cy="3784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288B0D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3B6729E">
                <wp:simplePos x="0" y="0"/>
                <wp:positionH relativeFrom="page">
                  <wp:posOffset>3514725</wp:posOffset>
                </wp:positionH>
                <wp:positionV relativeFrom="paragraph">
                  <wp:posOffset>1595754</wp:posOffset>
                </wp:positionV>
                <wp:extent cx="474345" cy="1876425"/>
                <wp:effectExtent l="0" t="38100" r="5905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4345" cy="1876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2147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6.75pt;margin-top:125.65pt;width:37.35pt;height:147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063A11">
        <w:rPr>
          <w:noProof/>
        </w:rPr>
        <w:drawing>
          <wp:inline distT="0" distB="0" distL="0" distR="0" wp14:anchorId="60F4109A" wp14:editId="14E9FE02">
            <wp:extent cx="5829300" cy="3373134"/>
            <wp:effectExtent l="0" t="0" r="0" b="0"/>
            <wp:docPr id="8469512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951255" name=""/>
                    <pic:cNvPicPr/>
                  </pic:nvPicPr>
                  <pic:blipFill rotWithShape="1">
                    <a:blip r:embed="rId8"/>
                    <a:srcRect l="37041" t="21583" r="7553" b="21417"/>
                    <a:stretch/>
                  </pic:blipFill>
                  <pic:spPr bwMode="auto">
                    <a:xfrm>
                      <a:off x="0" y="0"/>
                      <a:ext cx="5840796" cy="3379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CD199A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0CCB">
        <w:rPr>
          <w:noProof/>
          <w:lang w:eastAsia="lt-LT"/>
        </w:rPr>
        <w:t>41</w:t>
      </w:r>
      <w:r w:rsidR="002C35DF">
        <w:rPr>
          <w:noProof/>
          <w:lang w:eastAsia="lt-LT"/>
        </w:rPr>
        <w:t>03/0100:178</w:t>
      </w:r>
      <w:r w:rsidR="00063A11">
        <w:rPr>
          <w:noProof/>
          <w:lang w:eastAsia="lt-LT"/>
        </w:rPr>
        <w:t>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EBFA6" w14:textId="77777777" w:rsidR="0017271B" w:rsidRDefault="0017271B" w:rsidP="003B25C1">
      <w:pPr>
        <w:spacing w:after="0" w:line="240" w:lineRule="auto"/>
      </w:pPr>
      <w:r>
        <w:separator/>
      </w:r>
    </w:p>
  </w:endnote>
  <w:endnote w:type="continuationSeparator" w:id="0">
    <w:p w14:paraId="4E087721" w14:textId="77777777" w:rsidR="0017271B" w:rsidRDefault="0017271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94ECF" w14:textId="77777777" w:rsidR="0017271B" w:rsidRDefault="0017271B" w:rsidP="003B25C1">
      <w:pPr>
        <w:spacing w:after="0" w:line="240" w:lineRule="auto"/>
      </w:pPr>
      <w:r>
        <w:separator/>
      </w:r>
    </w:p>
  </w:footnote>
  <w:footnote w:type="continuationSeparator" w:id="0">
    <w:p w14:paraId="37A0C021" w14:textId="77777777" w:rsidR="0017271B" w:rsidRDefault="0017271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3A11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7271B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54CC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2023-12-15T10:26:00Z</dcterms:created>
  <dcterms:modified xsi:type="dcterms:W3CDTF">2023-12-15T10:26:00Z</dcterms:modified>
</cp:coreProperties>
</file>