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Hlk170976819"/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proofErr w:type="spellStart"/>
      <w:r w:rsidRPr="00141B4A">
        <w:rPr>
          <w:rFonts w:ascii="Times New Roman" w:hAnsi="Times New Roman"/>
          <w:b/>
          <w:bCs/>
          <w:sz w:val="24"/>
          <w:szCs w:val="24"/>
        </w:rPr>
        <w:t>štrauka</w:t>
      </w:r>
      <w:proofErr w:type="spellEnd"/>
      <w:r w:rsidRPr="00141B4A">
        <w:rPr>
          <w:rFonts w:ascii="Times New Roman" w:hAnsi="Times New Roman"/>
          <w:b/>
          <w:bCs/>
          <w:sz w:val="24"/>
          <w:szCs w:val="24"/>
        </w:rPr>
        <w:t xml:space="preserve"> iš Nekilnojamojo turto registro kadastro žemėlapio</w:t>
      </w:r>
    </w:p>
    <w:bookmarkEnd w:id="0"/>
    <w:p w14:paraId="1B57BA93" w14:textId="275AF273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1DA370F" w14:textId="59638A4C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5FD94A80" w14:textId="38FAF9E9" w:rsidR="00F342EA" w:rsidRDefault="00EA5F26" w:rsidP="00CA5379">
      <w:pPr>
        <w:spacing w:after="0" w:line="360" w:lineRule="auto"/>
        <w:rPr>
          <w:noProof/>
          <w:lang w:eastAsia="lt-LT"/>
        </w:rPr>
      </w:pPr>
      <w:r w:rsidRPr="00EA5F26">
        <w:rPr>
          <w:noProof/>
          <w:lang w:eastAsia="lt-LT"/>
        </w:rPr>
        <w:drawing>
          <wp:inline distT="0" distB="0" distL="0" distR="0" wp14:anchorId="0F5244BA" wp14:editId="1F2CAFBF">
            <wp:extent cx="4265545" cy="3753485"/>
            <wp:effectExtent l="0" t="0" r="1905" b="0"/>
            <wp:docPr id="924237988" name="Paveikslėlis 1" descr="Paveikslėlis, kuriame yra tekstas, Fotografija iš oro, Vaizdas iš paukščio skrydžio, žemėlapi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4237988" name="Paveikslėlis 1" descr="Paveikslėlis, kuriame yra tekstas, Fotografija iš oro, Vaizdas iš paukščio skrydžio, žemėlapis&#10;&#10;Dirbtinio intelekto sugeneruotas turinys gali būti neteisingas.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268576" cy="37561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40A02F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22DA2E47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2CC8815A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4A35568E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57D5B29A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578175B4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79127CFE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4A438442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7407E6B6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786E6A28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9F61237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4132987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34044504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78320FA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B0C1C1B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6996D33" w14:textId="377585F3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438B6E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lastRenderedPageBreak/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059FAC43" w:rsidR="006067EB" w:rsidRDefault="008315E0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9A04A99" wp14:editId="3012DFB8">
                <wp:simplePos x="0" y="0"/>
                <wp:positionH relativeFrom="column">
                  <wp:posOffset>1120407</wp:posOffset>
                </wp:positionH>
                <wp:positionV relativeFrom="paragraph">
                  <wp:posOffset>1427510</wp:posOffset>
                </wp:positionV>
                <wp:extent cx="929355" cy="662299"/>
                <wp:effectExtent l="19050" t="19050" r="23495" b="43180"/>
                <wp:wrapNone/>
                <wp:docPr id="178558359" name="Laisva forma: figūra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29355" cy="662299"/>
                        </a:xfrm>
                        <a:custGeom>
                          <a:avLst/>
                          <a:gdLst>
                            <a:gd name="csX0" fmla="*/ 217918 w 929355"/>
                            <a:gd name="csY0" fmla="*/ 0 h 662299"/>
                            <a:gd name="csX1" fmla="*/ 0 w 929355"/>
                            <a:gd name="csY1" fmla="*/ 232873 h 662299"/>
                            <a:gd name="csX2" fmla="*/ 711437 w 929355"/>
                            <a:gd name="csY2" fmla="*/ 662299 h 662299"/>
                            <a:gd name="csX3" fmla="*/ 929355 w 929355"/>
                            <a:gd name="csY3" fmla="*/ 410198 h 662299"/>
                            <a:gd name="csX4" fmla="*/ 566159 w 929355"/>
                            <a:gd name="csY4" fmla="*/ 194416 h 662299"/>
                            <a:gd name="csX5" fmla="*/ 217918 w 929355"/>
                            <a:gd name="csY5" fmla="*/ 0 h 662299"/>
                          </a:gdLst>
                          <a:ahLst/>
                          <a:cxnLst>
                            <a:cxn ang="0">
                              <a:pos x="csX0" y="csY0"/>
                            </a:cxn>
                            <a:cxn ang="0">
                              <a:pos x="csX1" y="csY1"/>
                            </a:cxn>
                            <a:cxn ang="0">
                              <a:pos x="csX2" y="csY2"/>
                            </a:cxn>
                            <a:cxn ang="0">
                              <a:pos x="csX3" y="csY3"/>
                            </a:cxn>
                            <a:cxn ang="0">
                              <a:pos x="csX4" y="csY4"/>
                            </a:cxn>
                            <a:cxn ang="0">
                              <a:pos x="csX5" y="csY5"/>
                            </a:cxn>
                          </a:cxnLst>
                          <a:rect l="l" t="t" r="r" b="b"/>
                          <a:pathLst>
                            <a:path w="929355" h="662299">
                              <a:moveTo>
                                <a:pt x="217918" y="0"/>
                              </a:moveTo>
                              <a:lnTo>
                                <a:pt x="0" y="232873"/>
                              </a:lnTo>
                              <a:lnTo>
                                <a:pt x="711437" y="662299"/>
                              </a:lnTo>
                              <a:lnTo>
                                <a:pt x="929355" y="410198"/>
                              </a:lnTo>
                              <a:lnTo>
                                <a:pt x="566159" y="194416"/>
                              </a:lnTo>
                              <a:lnTo>
                                <a:pt x="217918" y="0"/>
                              </a:lnTo>
                              <a:close/>
                            </a:path>
                          </a:pathLst>
                        </a:cu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D701F5A" id="Laisva forma: figūra 3" o:spid="_x0000_s1026" style="position:absolute;margin-left:88.2pt;margin-top:112.4pt;width:73.2pt;height:52.1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929355,6622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" path="m217918,l,232873,711437,662299,929355,410198,566159,194416,217918,xe" filled="f" strokecolor="#091723 [484]" strokeweight="1pt">
                <v:stroke joinstyle="miter"/>
                <v:path arrowok="t" o:connecttype="custom" o:connectlocs="217918,0;0,232873;711437,662299;929355,410198;566159,194416;217918,0" o:connectangles="0,0,0,0,0,0"/>
              </v:shape>
            </w:pict>
          </mc:Fallback>
        </mc:AlternateContent>
      </w:r>
      <w:r w:rsidR="00B1412B"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6E7E2D35">
                <wp:simplePos x="0" y="0"/>
                <wp:positionH relativeFrom="margin">
                  <wp:posOffset>1799091</wp:posOffset>
                </wp:positionH>
                <wp:positionV relativeFrom="paragraph">
                  <wp:posOffset>1820104</wp:posOffset>
                </wp:positionV>
                <wp:extent cx="626840" cy="1811088"/>
                <wp:effectExtent l="38100" t="38100" r="20955" b="17780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626840" cy="1811088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1B7778C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41.65pt;margin-top:143.3pt;width:49.35pt;height:142.6pt;flip:x 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Pr="008315E0">
        <w:rPr>
          <w:noProof/>
        </w:rPr>
        <w:drawing>
          <wp:inline distT="0" distB="0" distL="0" distR="0" wp14:anchorId="000D1DA7" wp14:editId="08F9682E">
            <wp:extent cx="3514016" cy="3792571"/>
            <wp:effectExtent l="0" t="0" r="0" b="0"/>
            <wp:docPr id="521725868" name="Paveikslėlis 1" descr="Paveikslėlis, kuriame yra žemėlapis, tekstas, atlasa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1725868" name="Paveikslėlis 1" descr="Paveikslėlis, kuriame yra žemėlapis, tekstas, atlasas&#10;&#10;Dirbtinio intelekto sugeneruotas turinys gali būti neteisingas.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524862" cy="38042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839C2" w14:textId="65D3BD98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EA5F26" w:rsidRPr="00EA5F26">
        <w:rPr>
          <w:rFonts w:ascii="Verdana" w:hAnsi="Verdana"/>
          <w:b/>
          <w:bCs/>
          <w:i/>
          <w:iCs/>
          <w:sz w:val="18"/>
          <w:szCs w:val="18"/>
        </w:rPr>
        <w:t>4127/0200:235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FDC5F5" w14:textId="77777777" w:rsidR="002B5765" w:rsidRDefault="002B5765" w:rsidP="003B25C1">
      <w:pPr>
        <w:spacing w:after="0" w:line="240" w:lineRule="auto"/>
      </w:pPr>
      <w:r>
        <w:separator/>
      </w:r>
    </w:p>
  </w:endnote>
  <w:endnote w:type="continuationSeparator" w:id="0">
    <w:p w14:paraId="1CC64711" w14:textId="77777777" w:rsidR="002B5765" w:rsidRDefault="002B5765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67366D" w14:textId="77777777" w:rsidR="002B5765" w:rsidRDefault="002B5765" w:rsidP="003B25C1">
      <w:pPr>
        <w:spacing w:after="0" w:line="240" w:lineRule="auto"/>
      </w:pPr>
      <w:r>
        <w:separator/>
      </w:r>
    </w:p>
  </w:footnote>
  <w:footnote w:type="continuationSeparator" w:id="0">
    <w:p w14:paraId="6CCAF638" w14:textId="77777777" w:rsidR="002B5765" w:rsidRDefault="002B5765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5"/>
  <w:proofState w:spelling="clean" w:grammar="clean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2AE1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2DD6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5765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D77BB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364AE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15E0"/>
    <w:rsid w:val="00835FC2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1D9E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BE7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6EA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9D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34E13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A5F26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01FF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31D9E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3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27</TotalTime>
  <Pages>1</Pages>
  <Words>126</Words>
  <Characters>73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12</cp:revision>
  <cp:lastPrinted>2020-01-07T07:24:00Z</cp:lastPrinted>
  <dcterms:created xsi:type="dcterms:W3CDTF">2024-02-23T15:46:00Z</dcterms:created>
  <dcterms:modified xsi:type="dcterms:W3CDTF">2025-12-10T12:01:00Z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