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A1DFCFE" w:rsidR="00F342EA" w:rsidRDefault="006568EE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B7F748A" wp14:editId="27CA6503">
            <wp:extent cx="5685183" cy="3498916"/>
            <wp:effectExtent l="0" t="0" r="0" b="6350"/>
            <wp:docPr id="605868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868069" name=""/>
                    <pic:cNvPicPr/>
                  </pic:nvPicPr>
                  <pic:blipFill rotWithShape="1">
                    <a:blip r:embed="rId7"/>
                    <a:srcRect l="15981" t="17556" r="21529" b="14067"/>
                    <a:stretch/>
                  </pic:blipFill>
                  <pic:spPr bwMode="auto">
                    <a:xfrm>
                      <a:off x="0" y="0"/>
                      <a:ext cx="5695454" cy="3505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4027A5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1FD8710">
                <wp:simplePos x="0" y="0"/>
                <wp:positionH relativeFrom="page">
                  <wp:posOffset>3498573</wp:posOffset>
                </wp:positionH>
                <wp:positionV relativeFrom="paragraph">
                  <wp:posOffset>1542912</wp:posOffset>
                </wp:positionV>
                <wp:extent cx="593587" cy="1727090"/>
                <wp:effectExtent l="0" t="38100" r="54610" b="260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587" cy="1727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E903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5.5pt;margin-top:121.5pt;width:46.75pt;height:13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568EE">
        <w:rPr>
          <w:noProof/>
        </w:rPr>
        <w:drawing>
          <wp:inline distT="0" distB="0" distL="0" distR="0" wp14:anchorId="7E1C2003" wp14:editId="2B949C07">
            <wp:extent cx="5931673" cy="3117602"/>
            <wp:effectExtent l="0" t="0" r="0" b="6985"/>
            <wp:docPr id="18267384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38459" name=""/>
                    <pic:cNvPicPr/>
                  </pic:nvPicPr>
                  <pic:blipFill rotWithShape="1">
                    <a:blip r:embed="rId8"/>
                    <a:srcRect l="25208" t="20558" r="8536" b="17530"/>
                    <a:stretch/>
                  </pic:blipFill>
                  <pic:spPr bwMode="auto">
                    <a:xfrm>
                      <a:off x="0" y="0"/>
                      <a:ext cx="5945313" cy="3124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D608AC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1E2B">
        <w:t>4152/1600:</w:t>
      </w:r>
      <w:r w:rsidR="006568EE">
        <w:t>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5CC08" w14:textId="77777777" w:rsidR="00D02C59" w:rsidRDefault="00D02C59" w:rsidP="003B25C1">
      <w:pPr>
        <w:spacing w:after="0" w:line="240" w:lineRule="auto"/>
      </w:pPr>
      <w:r>
        <w:separator/>
      </w:r>
    </w:p>
  </w:endnote>
  <w:endnote w:type="continuationSeparator" w:id="0">
    <w:p w14:paraId="47B4EA68" w14:textId="77777777" w:rsidR="00D02C59" w:rsidRDefault="00D02C5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F01DD" w14:textId="77777777" w:rsidR="00D02C59" w:rsidRDefault="00D02C59" w:rsidP="003B25C1">
      <w:pPr>
        <w:spacing w:after="0" w:line="240" w:lineRule="auto"/>
      </w:pPr>
      <w:r>
        <w:separator/>
      </w:r>
    </w:p>
  </w:footnote>
  <w:footnote w:type="continuationSeparator" w:id="0">
    <w:p w14:paraId="55CBCCFC" w14:textId="77777777" w:rsidR="00D02C59" w:rsidRDefault="00D02C5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68EE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01E2B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2C59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2024-01-08T15:42:00Z</dcterms:created>
  <dcterms:modified xsi:type="dcterms:W3CDTF">2024-01-08T15:42:00Z</dcterms:modified>
</cp:coreProperties>
</file>