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2F845B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6621B8B0" w:rsidR="00F342EA" w:rsidRDefault="0098249B" w:rsidP="00CA5379">
      <w:pPr>
        <w:spacing w:after="0" w:line="360" w:lineRule="auto"/>
        <w:rPr>
          <w:noProof/>
          <w:lang w:eastAsia="lt-LT"/>
        </w:rPr>
      </w:pPr>
      <w:r w:rsidRPr="0098249B">
        <w:rPr>
          <w:noProof/>
          <w:lang w:eastAsia="lt-LT"/>
        </w:rPr>
        <w:drawing>
          <wp:inline distT="0" distB="0" distL="0" distR="0" wp14:anchorId="36B7196C" wp14:editId="43880B68">
            <wp:extent cx="4648200" cy="3869803"/>
            <wp:effectExtent l="0" t="0" r="0" b="0"/>
            <wp:docPr id="1193643276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643276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58394" cy="387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9F624E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8249B" w:rsidRPr="0098249B">
        <w:rPr>
          <w:noProof/>
        </w:rPr>
        <w:drawing>
          <wp:inline distT="0" distB="0" distL="0" distR="0" wp14:anchorId="52F28576" wp14:editId="61FDE234">
            <wp:extent cx="3765197" cy="3548380"/>
            <wp:effectExtent l="0" t="0" r="6985" b="0"/>
            <wp:docPr id="1491553333" name="Paveikslėlis 1" descr="Paveikslėlis, kuriame yra tekstas, diagrama, žemėlapi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553333" name="Paveikslėlis 1" descr="Paveikslėlis, kuriame yra tekstas, diagrama, žemėlapis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73571" cy="355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9573E2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8249B" w:rsidRPr="0098249B">
        <w:rPr>
          <w:rFonts w:ascii="Verdana" w:hAnsi="Verdana"/>
          <w:b/>
          <w:bCs/>
          <w:i/>
          <w:iCs/>
          <w:sz w:val="18"/>
          <w:szCs w:val="18"/>
        </w:rPr>
        <w:t>4152/0400:671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DCB24" w14:textId="77777777" w:rsidR="00721A1E" w:rsidRDefault="00721A1E" w:rsidP="003B25C1">
      <w:pPr>
        <w:spacing w:after="0" w:line="240" w:lineRule="auto"/>
      </w:pPr>
      <w:r>
        <w:separator/>
      </w:r>
    </w:p>
  </w:endnote>
  <w:endnote w:type="continuationSeparator" w:id="0">
    <w:p w14:paraId="467272C4" w14:textId="77777777" w:rsidR="00721A1E" w:rsidRDefault="00721A1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C5880" w14:textId="77777777" w:rsidR="00721A1E" w:rsidRDefault="00721A1E" w:rsidP="003B25C1">
      <w:pPr>
        <w:spacing w:after="0" w:line="240" w:lineRule="auto"/>
      </w:pPr>
      <w:r>
        <w:separator/>
      </w:r>
    </w:p>
  </w:footnote>
  <w:footnote w:type="continuationSeparator" w:id="0">
    <w:p w14:paraId="13230BF7" w14:textId="77777777" w:rsidR="00721A1E" w:rsidRDefault="00721A1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1A1E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249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3A6D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2025-10-08T06:21:00Z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