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6CB283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78175B4" w14:textId="6DC8B6F1" w:rsidR="00993BE7" w:rsidRDefault="0028660A" w:rsidP="00CA5379">
      <w:pPr>
        <w:spacing w:after="0" w:line="360" w:lineRule="auto"/>
        <w:rPr>
          <w:noProof/>
          <w:lang w:eastAsia="lt-LT"/>
        </w:rPr>
      </w:pPr>
      <w:r w:rsidRPr="0028660A">
        <w:rPr>
          <w:noProof/>
          <w:lang w:eastAsia="lt-LT"/>
        </w:rPr>
        <w:drawing>
          <wp:inline distT="0" distB="0" distL="0" distR="0" wp14:anchorId="7924987D" wp14:editId="34EC7170">
            <wp:extent cx="6120130" cy="5685155"/>
            <wp:effectExtent l="0" t="0" r="0" b="0"/>
            <wp:docPr id="235154573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154573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68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0CF7FD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C41186E">
                <wp:simplePos x="0" y="0"/>
                <wp:positionH relativeFrom="margin">
                  <wp:posOffset>2059304</wp:posOffset>
                </wp:positionH>
                <wp:positionV relativeFrom="paragraph">
                  <wp:posOffset>1988184</wp:posOffset>
                </wp:positionV>
                <wp:extent cx="363855" cy="1636395"/>
                <wp:effectExtent l="57150" t="38100" r="36195" b="2095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3855" cy="1636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DE5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2.15pt;margin-top:156.55pt;width:28.65pt;height:128.8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8660A" w:rsidRPr="0028660A">
        <w:rPr>
          <w:noProof/>
        </w:rPr>
        <w:drawing>
          <wp:inline distT="0" distB="0" distL="0" distR="0" wp14:anchorId="53686C17" wp14:editId="2BC40DB8">
            <wp:extent cx="4179487" cy="3604808"/>
            <wp:effectExtent l="0" t="0" r="0" b="0"/>
            <wp:docPr id="3244232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232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9110" cy="3613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631FD3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8660A" w:rsidRPr="0028660A">
        <w:rPr>
          <w:rFonts w:ascii="Verdana" w:hAnsi="Verdana"/>
          <w:b/>
          <w:bCs/>
          <w:i/>
          <w:iCs/>
          <w:sz w:val="18"/>
          <w:szCs w:val="18"/>
        </w:rPr>
        <w:t>4154/2000:924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ACF2C" w14:textId="77777777" w:rsidR="0086134E" w:rsidRDefault="0086134E" w:rsidP="003B25C1">
      <w:pPr>
        <w:spacing w:after="0" w:line="240" w:lineRule="auto"/>
      </w:pPr>
      <w:r>
        <w:separator/>
      </w:r>
    </w:p>
  </w:endnote>
  <w:endnote w:type="continuationSeparator" w:id="0">
    <w:p w14:paraId="5F384698" w14:textId="77777777" w:rsidR="0086134E" w:rsidRDefault="0086134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75B79" w14:textId="77777777" w:rsidR="0086134E" w:rsidRDefault="0086134E" w:rsidP="003B25C1">
      <w:pPr>
        <w:spacing w:after="0" w:line="240" w:lineRule="auto"/>
      </w:pPr>
      <w:r>
        <w:separator/>
      </w:r>
    </w:p>
  </w:footnote>
  <w:footnote w:type="continuationSeparator" w:id="0">
    <w:p w14:paraId="21949D1E" w14:textId="77777777" w:rsidR="0086134E" w:rsidRDefault="0086134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60A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134E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5CB2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121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2025-07-08T08:34:00Z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