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8830BD4" w:rsidR="00F342EA" w:rsidRDefault="00697F2B" w:rsidP="00CA5379">
      <w:pPr>
        <w:spacing w:after="0" w:line="360" w:lineRule="auto"/>
        <w:rPr>
          <w:noProof/>
          <w:lang w:eastAsia="lt-LT"/>
        </w:rPr>
      </w:pPr>
      <w:r w:rsidRPr="00697F2B">
        <w:rPr>
          <w:noProof/>
          <w:lang w:eastAsia="lt-LT"/>
        </w:rPr>
        <w:drawing>
          <wp:inline distT="0" distB="0" distL="0" distR="0" wp14:anchorId="5669B322" wp14:editId="01B5F147">
            <wp:extent cx="5062220" cy="4624698"/>
            <wp:effectExtent l="0" t="0" r="5080" b="5080"/>
            <wp:docPr id="13052852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28525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69353" cy="463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3BF5E9E4" w:rsidR="00A80807" w:rsidRDefault="00697F2B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3927BD30" wp14:editId="2B72DF79">
            <wp:extent cx="5062848" cy="4000500"/>
            <wp:effectExtent l="0" t="0" r="5080" b="0"/>
            <wp:docPr id="1821477127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823" cy="4009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F867C3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88E821">
                <wp:simplePos x="0" y="0"/>
                <wp:positionH relativeFrom="margin">
                  <wp:posOffset>2388871</wp:posOffset>
                </wp:positionH>
                <wp:positionV relativeFrom="paragraph">
                  <wp:posOffset>2266950</wp:posOffset>
                </wp:positionV>
                <wp:extent cx="45719" cy="2228850"/>
                <wp:effectExtent l="76200" t="38100" r="5016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2228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173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1pt;margin-top:178.5pt;width:3.6pt;height:17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7F2B" w:rsidRPr="00697F2B">
        <w:rPr>
          <w:noProof/>
        </w:rPr>
        <w:drawing>
          <wp:inline distT="0" distB="0" distL="0" distR="0" wp14:anchorId="2558076C" wp14:editId="7098CE5E">
            <wp:extent cx="4238625" cy="4268060"/>
            <wp:effectExtent l="0" t="0" r="0" b="0"/>
            <wp:docPr id="13571583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15835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6441" cy="429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EAA38F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7F2B" w:rsidRPr="00697F2B">
        <w:rPr>
          <w:noProof/>
          <w:lang w:eastAsia="lt-LT"/>
        </w:rPr>
        <w:t>4162/0300:1097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02939" w14:textId="77777777" w:rsidR="00026620" w:rsidRDefault="00026620" w:rsidP="003B25C1">
      <w:pPr>
        <w:spacing w:after="0" w:line="240" w:lineRule="auto"/>
      </w:pPr>
      <w:r>
        <w:separator/>
      </w:r>
    </w:p>
  </w:endnote>
  <w:endnote w:type="continuationSeparator" w:id="0">
    <w:p w14:paraId="4A445C15" w14:textId="77777777" w:rsidR="00026620" w:rsidRDefault="0002662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8D8178" w14:textId="77777777" w:rsidR="00026620" w:rsidRDefault="00026620" w:rsidP="003B25C1">
      <w:pPr>
        <w:spacing w:after="0" w:line="240" w:lineRule="auto"/>
      </w:pPr>
      <w:r>
        <w:separator/>
      </w:r>
    </w:p>
  </w:footnote>
  <w:footnote w:type="continuationSeparator" w:id="0">
    <w:p w14:paraId="6040E0C8" w14:textId="77777777" w:rsidR="00026620" w:rsidRDefault="0002662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26620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97F2B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5B8F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115</Words>
  <Characters>67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2024-07-03T07:47:00Z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