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7AEB3759" w:rsidR="00B5277E" w:rsidRPr="00F929B5" w:rsidRDefault="003E6B2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E6B23">
        <w:rPr>
          <w:rFonts w:ascii="Times New Roman" w:hAnsi="Times New Roman"/>
          <w:sz w:val="24"/>
          <w:szCs w:val="24"/>
        </w:rPr>
        <w:drawing>
          <wp:inline distT="0" distB="0" distL="0" distR="0" wp14:anchorId="2CB75C07" wp14:editId="54AE1668">
            <wp:extent cx="6120130" cy="3985260"/>
            <wp:effectExtent l="0" t="0" r="0" b="0"/>
            <wp:docPr id="5979399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93990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8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ECE49A" w14:textId="77777777" w:rsidR="00593417" w:rsidRDefault="00593417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E5A728" w14:textId="77777777" w:rsidR="003E6B23" w:rsidRDefault="003E6B2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8F0893" w14:textId="77777777" w:rsidR="003E6B23" w:rsidRDefault="003E6B2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1C47107" w14:textId="77777777" w:rsidR="003E6B23" w:rsidRDefault="003E6B2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392ADE57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3E6B23" w:rsidRPr="003E6B23">
        <w:rPr>
          <w:noProof/>
          <w:lang w:eastAsia="lt-LT"/>
        </w:rPr>
        <w:drawing>
          <wp:inline distT="0" distB="0" distL="0" distR="0" wp14:anchorId="3CA07896" wp14:editId="7A9418BE">
            <wp:extent cx="6120130" cy="3665220"/>
            <wp:effectExtent l="0" t="0" r="0" b="0"/>
            <wp:docPr id="16073058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30589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3049C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5579089" w14:textId="77777777" w:rsidR="00593417" w:rsidRDefault="0059341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t>Ištrauka iš Vilniaus rajono savivaldybės vandens tiekimo ir nuotekų tvarkymo infrastruktūros plėtros specialiojo plano</w:t>
      </w:r>
    </w:p>
    <w:p w14:paraId="245E8167" w14:textId="72A4C7D2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0B1AE0E" w14:textId="7EC715DB" w:rsidR="00C00341" w:rsidRDefault="003E6B23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E6B23">
        <w:rPr>
          <w:rFonts w:ascii="Times New Roman" w:hAnsi="Times New Roman"/>
          <w:sz w:val="24"/>
          <w:szCs w:val="24"/>
        </w:rPr>
        <w:drawing>
          <wp:inline distT="0" distB="0" distL="0" distR="0" wp14:anchorId="369E8186" wp14:editId="1387F069">
            <wp:extent cx="6120130" cy="3648075"/>
            <wp:effectExtent l="0" t="0" r="0" b="9525"/>
            <wp:docPr id="210670776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70776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0341">
        <w:rPr>
          <w:noProof/>
        </w:rPr>
        <w:drawing>
          <wp:inline distT="0" distB="0" distL="0" distR="0" wp14:anchorId="4DE752CB" wp14:editId="1A2A31B4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6B23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60129"/>
    <w:rsid w:val="00561C63"/>
    <w:rsid w:val="0056520C"/>
    <w:rsid w:val="005703E2"/>
    <w:rsid w:val="00570A50"/>
    <w:rsid w:val="00581BDE"/>
    <w:rsid w:val="00584835"/>
    <w:rsid w:val="005878C4"/>
    <w:rsid w:val="00593417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62A92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E71AD"/>
    <w:rsid w:val="006F33D0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A1AC6"/>
    <w:rsid w:val="007A25B9"/>
    <w:rsid w:val="007A7D86"/>
    <w:rsid w:val="007B108A"/>
    <w:rsid w:val="007B191A"/>
    <w:rsid w:val="007B1A4E"/>
    <w:rsid w:val="007B1AC8"/>
    <w:rsid w:val="007C17E0"/>
    <w:rsid w:val="007C742E"/>
    <w:rsid w:val="007C799F"/>
    <w:rsid w:val="007D5373"/>
    <w:rsid w:val="007E2B18"/>
    <w:rsid w:val="007E2FBC"/>
    <w:rsid w:val="007F4C74"/>
    <w:rsid w:val="007F655B"/>
    <w:rsid w:val="0080013B"/>
    <w:rsid w:val="00801EE9"/>
    <w:rsid w:val="00805518"/>
    <w:rsid w:val="008123B9"/>
    <w:rsid w:val="008125A1"/>
    <w:rsid w:val="00815737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4378"/>
    <w:rsid w:val="00B06844"/>
    <w:rsid w:val="00B13131"/>
    <w:rsid w:val="00B133E3"/>
    <w:rsid w:val="00B21FA9"/>
    <w:rsid w:val="00B371C7"/>
    <w:rsid w:val="00B5277E"/>
    <w:rsid w:val="00B55D27"/>
    <w:rsid w:val="00B55D6F"/>
    <w:rsid w:val="00B6076C"/>
    <w:rsid w:val="00B626E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3</Pages>
  <Words>197</Words>
  <Characters>113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2024-07-23T14:03:00Z</dcterms:created>
  <dcterms:modified xsi:type="dcterms:W3CDTF">2024-07-23T14:04:00Z</dcterms:modified>
</cp:coreProperties>
</file>