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C28DF96" w:rsidR="00F342EA" w:rsidRDefault="00002654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7165E88" wp14:editId="524F44C1">
            <wp:extent cx="5819775" cy="3642494"/>
            <wp:effectExtent l="0" t="0" r="0" b="0"/>
            <wp:docPr id="30754111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41119" name=""/>
                    <pic:cNvPicPr/>
                  </pic:nvPicPr>
                  <pic:blipFill rotWithShape="1">
                    <a:blip r:embed="rId7"/>
                    <a:srcRect l="11673" t="14942" r="22183" b="11456"/>
                    <a:stretch/>
                  </pic:blipFill>
                  <pic:spPr bwMode="auto">
                    <a:xfrm>
                      <a:off x="0" y="0"/>
                      <a:ext cx="5827828" cy="3647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BDDC86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E3F350C">
                <wp:simplePos x="0" y="0"/>
                <wp:positionH relativeFrom="page">
                  <wp:posOffset>3486150</wp:posOffset>
                </wp:positionH>
                <wp:positionV relativeFrom="paragraph">
                  <wp:posOffset>2025650</wp:posOffset>
                </wp:positionV>
                <wp:extent cx="438150" cy="16383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8150" cy="1638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3A4B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4.5pt;margin-top:159.5pt;width:34.5pt;height:129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1047E8">
        <w:rPr>
          <w:noProof/>
        </w:rPr>
        <w:drawing>
          <wp:inline distT="0" distB="0" distL="0" distR="0" wp14:anchorId="165E28C8" wp14:editId="6984CE14">
            <wp:extent cx="5705475" cy="3523053"/>
            <wp:effectExtent l="0" t="0" r="0" b="1270"/>
            <wp:docPr id="11527420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742029" name=""/>
                    <pic:cNvPicPr/>
                  </pic:nvPicPr>
                  <pic:blipFill rotWithShape="1">
                    <a:blip r:embed="rId8"/>
                    <a:srcRect l="30193" t="17709" r="12845" b="19756"/>
                    <a:stretch/>
                  </pic:blipFill>
                  <pic:spPr bwMode="auto">
                    <a:xfrm>
                      <a:off x="0" y="0"/>
                      <a:ext cx="5714212" cy="3528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C6A148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4152/0100:985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267B2C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DE79F" w14:textId="77777777" w:rsidR="00267B2C" w:rsidRDefault="00267B2C" w:rsidP="003B25C1">
      <w:pPr>
        <w:spacing w:after="0" w:line="240" w:lineRule="auto"/>
      </w:pPr>
      <w:r>
        <w:separator/>
      </w:r>
    </w:p>
  </w:endnote>
  <w:endnote w:type="continuationSeparator" w:id="0">
    <w:p w14:paraId="6EB0A033" w14:textId="77777777" w:rsidR="00267B2C" w:rsidRDefault="00267B2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082D7" w14:textId="77777777" w:rsidR="00267B2C" w:rsidRDefault="00267B2C" w:rsidP="003B25C1">
      <w:pPr>
        <w:spacing w:after="0" w:line="240" w:lineRule="auto"/>
      </w:pPr>
      <w:r>
        <w:separator/>
      </w:r>
    </w:p>
  </w:footnote>
  <w:footnote w:type="continuationSeparator" w:id="0">
    <w:p w14:paraId="3EF991A1" w14:textId="77777777" w:rsidR="00267B2C" w:rsidRDefault="00267B2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20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2024-02-21T15:01:00Z</dcterms:created>
  <dcterms:modified xsi:type="dcterms:W3CDTF">2024-02-21T15:01:00Z</dcterms:modified>
</cp:coreProperties>
</file>