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B601A5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C953606" w:rsidR="00F342EA" w:rsidRDefault="00952DB6" w:rsidP="00CA5379">
      <w:pPr>
        <w:spacing w:after="0" w:line="360" w:lineRule="auto"/>
        <w:rPr>
          <w:noProof/>
          <w:lang w:eastAsia="lt-LT"/>
        </w:rPr>
      </w:pPr>
      <w:r w:rsidRPr="00952DB6">
        <w:rPr>
          <w:noProof/>
          <w:lang w:eastAsia="lt-LT"/>
        </w:rPr>
        <w:drawing>
          <wp:inline distT="0" distB="0" distL="0" distR="0" wp14:anchorId="03469159" wp14:editId="5E4A5367">
            <wp:extent cx="3905250" cy="3905250"/>
            <wp:effectExtent l="0" t="0" r="0" b="0"/>
            <wp:docPr id="129918614" name="Paveikslėlis 1" descr="Paveikslėlis, kuriame yra tekstas, Fotografija iš or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18614" name="Paveikslėlis 1" descr="Paveikslėlis, kuriame yra tekstas, Fotografija iš or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210E7F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34ED6B6">
                <wp:simplePos x="0" y="0"/>
                <wp:positionH relativeFrom="margin">
                  <wp:posOffset>1786890</wp:posOffset>
                </wp:positionH>
                <wp:positionV relativeFrom="paragraph">
                  <wp:posOffset>1816099</wp:posOffset>
                </wp:positionV>
                <wp:extent cx="638175" cy="180975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8175" cy="1809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EC6A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0.7pt;margin-top:143pt;width:50.25pt;height:142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52DB6" w:rsidRPr="00952DB6">
        <w:rPr>
          <w:noProof/>
        </w:rPr>
        <w:drawing>
          <wp:inline distT="0" distB="0" distL="0" distR="0" wp14:anchorId="2DA0CD06" wp14:editId="6C00942C">
            <wp:extent cx="3571679" cy="3537585"/>
            <wp:effectExtent l="0" t="0" r="0" b="5715"/>
            <wp:docPr id="634381737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381737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79203" cy="3545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146341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C4080" w:rsidRPr="001C4080">
        <w:rPr>
          <w:rFonts w:ascii="Verdana" w:hAnsi="Verdana"/>
          <w:b/>
          <w:bCs/>
          <w:i/>
          <w:iCs/>
          <w:sz w:val="18"/>
          <w:szCs w:val="18"/>
        </w:rPr>
        <w:t>4154/2900:110</w:t>
      </w:r>
      <w:r w:rsidR="00952DB6">
        <w:rPr>
          <w:rFonts w:ascii="Verdana" w:hAnsi="Verdana"/>
          <w:b/>
          <w:bCs/>
          <w:i/>
          <w:iCs/>
          <w:sz w:val="18"/>
          <w:szCs w:val="18"/>
        </w:rPr>
        <w:t>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140E8" w14:textId="77777777" w:rsidR="0084626B" w:rsidRDefault="0084626B" w:rsidP="003B25C1">
      <w:pPr>
        <w:spacing w:after="0" w:line="240" w:lineRule="auto"/>
      </w:pPr>
      <w:r>
        <w:separator/>
      </w:r>
    </w:p>
  </w:endnote>
  <w:endnote w:type="continuationSeparator" w:id="0">
    <w:p w14:paraId="177E9C7A" w14:textId="77777777" w:rsidR="0084626B" w:rsidRDefault="0084626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8F448" w14:textId="77777777" w:rsidR="0084626B" w:rsidRDefault="0084626B" w:rsidP="003B25C1">
      <w:pPr>
        <w:spacing w:after="0" w:line="240" w:lineRule="auto"/>
      </w:pPr>
      <w:r>
        <w:separator/>
      </w:r>
    </w:p>
  </w:footnote>
  <w:footnote w:type="continuationSeparator" w:id="0">
    <w:p w14:paraId="4C6AD14C" w14:textId="77777777" w:rsidR="0084626B" w:rsidRDefault="0084626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080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30FF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4626B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2DB6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85E2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E3035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2025-09-04T08:11:00Z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