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E9BBFE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A721113" w:rsidR="00F342EA" w:rsidRDefault="00DE3838" w:rsidP="00CA5379">
      <w:pPr>
        <w:spacing w:after="0" w:line="360" w:lineRule="auto"/>
        <w:rPr>
          <w:noProof/>
          <w:lang w:eastAsia="lt-LT"/>
        </w:rPr>
      </w:pPr>
      <w:r w:rsidRPr="00DE3838">
        <w:rPr>
          <w:noProof/>
          <w:lang w:eastAsia="lt-LT"/>
        </w:rPr>
        <w:drawing>
          <wp:inline distT="0" distB="0" distL="0" distR="0" wp14:anchorId="6505F7A4" wp14:editId="10BD3F57">
            <wp:extent cx="3897165" cy="3990975"/>
            <wp:effectExtent l="0" t="0" r="8255" b="0"/>
            <wp:docPr id="496116722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116722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99941" cy="3993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A67E23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6BDEBDB">
                <wp:simplePos x="0" y="0"/>
                <wp:positionH relativeFrom="margin">
                  <wp:posOffset>1701165</wp:posOffset>
                </wp:positionH>
                <wp:positionV relativeFrom="paragraph">
                  <wp:posOffset>1938654</wp:posOffset>
                </wp:positionV>
                <wp:extent cx="723900" cy="1685925"/>
                <wp:effectExtent l="38100" t="38100" r="190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23900" cy="1685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074D9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3.95pt;margin-top:152.65pt;width:57pt;height:132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DE3838" w:rsidRPr="00DE3838">
        <w:rPr>
          <w:noProof/>
        </w:rPr>
        <w:drawing>
          <wp:inline distT="0" distB="0" distL="0" distR="0" wp14:anchorId="7E5E3B08" wp14:editId="68BE0181">
            <wp:extent cx="3337158" cy="3517900"/>
            <wp:effectExtent l="0" t="0" r="0" b="6350"/>
            <wp:docPr id="1111555930" name="Paveikslėlis 1" descr="Paveikslėlis, kuriame yra žemėlapis, tekstas, atlas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555930" name="Paveikslėlis 1" descr="Paveikslėlis, kuriame yra žemėlapis, tekstas, atlas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42507" cy="3523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870E8B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DE3838" w:rsidRPr="00DE3838">
        <w:rPr>
          <w:rFonts w:ascii="Verdana" w:hAnsi="Verdana"/>
          <w:b/>
          <w:bCs/>
          <w:i/>
          <w:iCs/>
          <w:sz w:val="18"/>
          <w:szCs w:val="18"/>
        </w:rPr>
        <w:t>4107/0100:22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72BC9" w14:textId="77777777" w:rsidR="005A1DF8" w:rsidRDefault="005A1DF8" w:rsidP="003B25C1">
      <w:pPr>
        <w:spacing w:after="0" w:line="240" w:lineRule="auto"/>
      </w:pPr>
      <w:r>
        <w:separator/>
      </w:r>
    </w:p>
  </w:endnote>
  <w:endnote w:type="continuationSeparator" w:id="0">
    <w:p w14:paraId="7D4F6455" w14:textId="77777777" w:rsidR="005A1DF8" w:rsidRDefault="005A1DF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0FD5D" w14:textId="77777777" w:rsidR="005A1DF8" w:rsidRDefault="005A1DF8" w:rsidP="003B25C1">
      <w:pPr>
        <w:spacing w:after="0" w:line="240" w:lineRule="auto"/>
      </w:pPr>
      <w:r>
        <w:separator/>
      </w:r>
    </w:p>
  </w:footnote>
  <w:footnote w:type="continuationSeparator" w:id="0">
    <w:p w14:paraId="6073A9A3" w14:textId="77777777" w:rsidR="005A1DF8" w:rsidRDefault="005A1DF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0EE4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1DF8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DE3838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2026-02-04T11:58:00Z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