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737636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E89D94E" w:rsidR="00F342EA" w:rsidRDefault="006A3297" w:rsidP="00CA5379">
      <w:pPr>
        <w:spacing w:after="0" w:line="360" w:lineRule="auto"/>
        <w:rPr>
          <w:noProof/>
          <w:lang w:eastAsia="lt-LT"/>
        </w:rPr>
      </w:pPr>
      <w:r w:rsidRPr="006A3297">
        <w:rPr>
          <w:noProof/>
          <w:lang w:eastAsia="lt-LT"/>
        </w:rPr>
        <w:drawing>
          <wp:inline distT="0" distB="0" distL="0" distR="0" wp14:anchorId="29623A63" wp14:editId="5DDE03E9">
            <wp:extent cx="5305425" cy="3908884"/>
            <wp:effectExtent l="0" t="0" r="0" b="0"/>
            <wp:docPr id="905702080" name="Paveikslėlis 1" descr="Paveikslėlis, kuriame yra tekstas, žemėlapis, Fotografija iš oro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702080" name="Paveikslėlis 1" descr="Paveikslėlis, kuriame yra tekstas, žemėlapis, Fotografija iš oro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07477" cy="3910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82A043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946121D">
                <wp:simplePos x="0" y="0"/>
                <wp:positionH relativeFrom="margin">
                  <wp:posOffset>2422524</wp:posOffset>
                </wp:positionH>
                <wp:positionV relativeFrom="paragraph">
                  <wp:posOffset>1710055</wp:posOffset>
                </wp:positionV>
                <wp:extent cx="231140" cy="1914525"/>
                <wp:effectExtent l="0" t="38100" r="7366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1140" cy="1914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DE690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75pt;margin-top:134.65pt;width:18.2pt;height:150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A3297" w:rsidRPr="006A3297">
        <w:rPr>
          <w:noProof/>
        </w:rPr>
        <w:drawing>
          <wp:inline distT="0" distB="0" distL="0" distR="0" wp14:anchorId="5EEFA171" wp14:editId="7C0EB6D2">
            <wp:extent cx="4512823" cy="3476625"/>
            <wp:effectExtent l="0" t="0" r="2540" b="0"/>
            <wp:docPr id="1329485351" name="Paveikslėlis 1" descr="Paveikslėlis, kuriame yra žemėlapis, tekstas, linija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485351" name="Paveikslėlis 1" descr="Paveikslėlis, kuriame yra žemėlapis, tekstas, linija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29681" cy="3489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147E73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50BAC" w:rsidRPr="00850BAC">
        <w:rPr>
          <w:rFonts w:ascii="Verdana" w:hAnsi="Verdana"/>
          <w:b/>
          <w:bCs/>
          <w:i/>
          <w:iCs/>
          <w:sz w:val="18"/>
          <w:szCs w:val="18"/>
        </w:rPr>
        <w:t>4174/0100:130</w:t>
      </w:r>
      <w:r w:rsidR="006A3297">
        <w:rPr>
          <w:rFonts w:ascii="Verdana" w:hAnsi="Verdana"/>
          <w:b/>
          <w:bCs/>
          <w:i/>
          <w:iCs/>
          <w:sz w:val="18"/>
          <w:szCs w:val="18"/>
        </w:rPr>
        <w:t>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BF5E7" w14:textId="77777777" w:rsidR="007256A3" w:rsidRDefault="007256A3" w:rsidP="003B25C1">
      <w:pPr>
        <w:spacing w:after="0" w:line="240" w:lineRule="auto"/>
      </w:pPr>
      <w:r>
        <w:separator/>
      </w:r>
    </w:p>
  </w:endnote>
  <w:endnote w:type="continuationSeparator" w:id="0">
    <w:p w14:paraId="72EDACC6" w14:textId="77777777" w:rsidR="007256A3" w:rsidRDefault="007256A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9B82A" w14:textId="77777777" w:rsidR="007256A3" w:rsidRDefault="007256A3" w:rsidP="003B25C1">
      <w:pPr>
        <w:spacing w:after="0" w:line="240" w:lineRule="auto"/>
      </w:pPr>
      <w:r>
        <w:separator/>
      </w:r>
    </w:p>
  </w:footnote>
  <w:footnote w:type="continuationSeparator" w:id="0">
    <w:p w14:paraId="2597F93D" w14:textId="77777777" w:rsidR="007256A3" w:rsidRDefault="007256A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3297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56A3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0BAC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1687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35D8"/>
    <w:rsid w:val="00EB5F5D"/>
    <w:rsid w:val="00EB654A"/>
    <w:rsid w:val="00EC1301"/>
    <w:rsid w:val="00EC29CE"/>
    <w:rsid w:val="00EC472E"/>
    <w:rsid w:val="00EC4924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2025-08-06T05:59:00Z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