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30E4BB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FF6CC8C" w:rsidR="00F342EA" w:rsidRDefault="00726907" w:rsidP="00CA5379">
      <w:pPr>
        <w:spacing w:after="0" w:line="360" w:lineRule="auto"/>
        <w:rPr>
          <w:noProof/>
          <w:lang w:eastAsia="lt-LT"/>
        </w:rPr>
      </w:pPr>
      <w:r w:rsidRPr="00726907">
        <w:rPr>
          <w:noProof/>
          <w:lang w:eastAsia="lt-LT"/>
        </w:rPr>
        <w:drawing>
          <wp:inline distT="0" distB="0" distL="0" distR="0" wp14:anchorId="5A11CA42" wp14:editId="69C91528">
            <wp:extent cx="4750776" cy="4097655"/>
            <wp:effectExtent l="0" t="0" r="0" b="0"/>
            <wp:docPr id="1212722709" name="Paveikslėlis 1" descr="Paveikslėlis, kuriame yra Fotografija iš oro, Vaizdas iš paukščio skrydžio, iš oro, lauk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722709" name="Paveikslėlis 1" descr="Paveikslėlis, kuriame yra Fotografija iš oro, Vaizdas iš paukščio skrydžio, iš oro, lauk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8007" cy="4103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63A4C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92CF386">
                <wp:simplePos x="0" y="0"/>
                <wp:positionH relativeFrom="margin">
                  <wp:posOffset>2101214</wp:posOffset>
                </wp:positionH>
                <wp:positionV relativeFrom="paragraph">
                  <wp:posOffset>1932304</wp:posOffset>
                </wp:positionV>
                <wp:extent cx="320675" cy="1698625"/>
                <wp:effectExtent l="5715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20675" cy="1698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9C96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5.45pt;margin-top:152.15pt;width:25.25pt;height:133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26907" w:rsidRPr="00726907">
        <w:rPr>
          <w:noProof/>
        </w:rPr>
        <w:drawing>
          <wp:inline distT="0" distB="0" distL="0" distR="0" wp14:anchorId="48B5FA2A" wp14:editId="41CEE03F">
            <wp:extent cx="3501284" cy="3514725"/>
            <wp:effectExtent l="0" t="0" r="4445" b="0"/>
            <wp:docPr id="894524524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524524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11121" cy="35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79E682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26907" w:rsidRPr="00726907">
        <w:rPr>
          <w:rFonts w:ascii="Verdana" w:hAnsi="Verdana"/>
          <w:b/>
          <w:bCs/>
          <w:i/>
          <w:iCs/>
          <w:sz w:val="18"/>
          <w:szCs w:val="18"/>
        </w:rPr>
        <w:t>4107/0400:409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89F08" w14:textId="77777777" w:rsidR="00F15CF9" w:rsidRDefault="00F15CF9" w:rsidP="003B25C1">
      <w:pPr>
        <w:spacing w:after="0" w:line="240" w:lineRule="auto"/>
      </w:pPr>
      <w:r>
        <w:separator/>
      </w:r>
    </w:p>
  </w:endnote>
  <w:endnote w:type="continuationSeparator" w:id="0">
    <w:p w14:paraId="63DB29CE" w14:textId="77777777" w:rsidR="00F15CF9" w:rsidRDefault="00F15CF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3A7EA" w14:textId="77777777" w:rsidR="00F15CF9" w:rsidRDefault="00F15CF9" w:rsidP="003B25C1">
      <w:pPr>
        <w:spacing w:after="0" w:line="240" w:lineRule="auto"/>
      </w:pPr>
      <w:r>
        <w:separator/>
      </w:r>
    </w:p>
  </w:footnote>
  <w:footnote w:type="continuationSeparator" w:id="0">
    <w:p w14:paraId="74D75751" w14:textId="77777777" w:rsidR="00F15CF9" w:rsidRDefault="00F15CF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346D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907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5CF9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2025-07-30T05:33:00Z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