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03025D8" w:rsidR="00F342EA" w:rsidRDefault="00BA32E7" w:rsidP="00CA5379">
      <w:pPr>
        <w:spacing w:after="0" w:line="360" w:lineRule="auto"/>
        <w:rPr>
          <w:noProof/>
          <w:lang w:eastAsia="lt-LT"/>
        </w:rPr>
      </w:pPr>
      <w:r w:rsidRPr="00BA32E7">
        <w:rPr>
          <w:noProof/>
          <w:lang w:eastAsia="lt-LT"/>
        </w:rPr>
        <w:drawing>
          <wp:inline distT="0" distB="0" distL="0" distR="0" wp14:anchorId="1F3C387A" wp14:editId="563FFF40">
            <wp:extent cx="4406900" cy="3967490"/>
            <wp:effectExtent l="0" t="0" r="0" b="0"/>
            <wp:docPr id="5157456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7456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7791" cy="396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B489907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4A5E1A7D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6B7F545D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062AD167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06C2DA52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79462E42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32C56307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7166C0E7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31054B2E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3A61F7E3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61620DA3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113F56A5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7B5E6D96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1FAF9D6A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5ECB6C37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46BB8E0B" w14:textId="77777777" w:rsidR="00BA32E7" w:rsidRDefault="00BA32E7" w:rsidP="00CA5379">
      <w:pPr>
        <w:spacing w:after="0" w:line="360" w:lineRule="auto"/>
        <w:rPr>
          <w:noProof/>
          <w:lang w:eastAsia="lt-LT"/>
        </w:rPr>
      </w:pPr>
    </w:p>
    <w:p w14:paraId="66996D33" w14:textId="3991B18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08EDC7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A855DB1">
                <wp:simplePos x="0" y="0"/>
                <wp:positionH relativeFrom="margin">
                  <wp:posOffset>2361564</wp:posOffset>
                </wp:positionH>
                <wp:positionV relativeFrom="paragraph">
                  <wp:posOffset>1884044</wp:posOffset>
                </wp:positionV>
                <wp:extent cx="82550" cy="2476500"/>
                <wp:effectExtent l="76200" t="38100" r="317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550" cy="2476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8140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48.35pt;width:6.5pt;height:1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A32E7" w:rsidRPr="00BA32E7">
        <w:rPr>
          <w:noProof/>
        </w:rPr>
        <w:drawing>
          <wp:inline distT="0" distB="0" distL="0" distR="0" wp14:anchorId="13ACB2E6" wp14:editId="46E04EEB">
            <wp:extent cx="4978400" cy="4286755"/>
            <wp:effectExtent l="0" t="0" r="0" b="0"/>
            <wp:docPr id="11558287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8287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3711" cy="4299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E207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A32E7" w:rsidRPr="00BA32E7">
        <w:rPr>
          <w:rFonts w:ascii="Verdana" w:hAnsi="Verdana"/>
          <w:b/>
          <w:bCs/>
          <w:i/>
          <w:iCs/>
          <w:sz w:val="18"/>
          <w:szCs w:val="18"/>
        </w:rPr>
        <w:t>4182/0200:563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F60A8" w14:textId="77777777" w:rsidR="00AE1A58" w:rsidRDefault="00AE1A58" w:rsidP="003B25C1">
      <w:pPr>
        <w:spacing w:after="0" w:line="240" w:lineRule="auto"/>
      </w:pPr>
      <w:r>
        <w:separator/>
      </w:r>
    </w:p>
  </w:endnote>
  <w:endnote w:type="continuationSeparator" w:id="0">
    <w:p w14:paraId="226DE087" w14:textId="77777777" w:rsidR="00AE1A58" w:rsidRDefault="00AE1A5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EC46D" w14:textId="77777777" w:rsidR="00AE1A58" w:rsidRDefault="00AE1A58" w:rsidP="003B25C1">
      <w:pPr>
        <w:spacing w:after="0" w:line="240" w:lineRule="auto"/>
      </w:pPr>
      <w:r>
        <w:separator/>
      </w:r>
    </w:p>
  </w:footnote>
  <w:footnote w:type="continuationSeparator" w:id="0">
    <w:p w14:paraId="275744B0" w14:textId="77777777" w:rsidR="00AE1A58" w:rsidRDefault="00AE1A5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05220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1A58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32E7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