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0DF5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113D2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A39215A" w:rsidR="00F342EA" w:rsidRDefault="00C615DD" w:rsidP="00CA5379">
      <w:pPr>
        <w:spacing w:after="0" w:line="360" w:lineRule="auto"/>
        <w:rPr>
          <w:noProof/>
          <w:lang w:eastAsia="lt-LT"/>
        </w:rPr>
      </w:pPr>
      <w:r w:rsidRPr="00C615DD">
        <w:rPr>
          <w:noProof/>
          <w:lang w:eastAsia="lt-LT"/>
        </w:rPr>
        <w:drawing>
          <wp:inline distT="0" distB="0" distL="0" distR="0" wp14:anchorId="3CC151BD" wp14:editId="77F2516B">
            <wp:extent cx="4095750" cy="3630845"/>
            <wp:effectExtent l="0" t="0" r="0" b="8255"/>
            <wp:docPr id="20306958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6958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01469" cy="36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78E5C" w14:textId="2EC457C6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8E21D5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160ED6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9DF82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2FDE76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0A4F0C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BC9D0F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0EA648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3CD488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69343B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1AD762D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C472660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225341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E7129F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3DA04D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C98143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CEBD06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BAF3FE8">
                <wp:simplePos x="0" y="0"/>
                <wp:positionH relativeFrom="margin">
                  <wp:posOffset>2148840</wp:posOffset>
                </wp:positionH>
                <wp:positionV relativeFrom="paragraph">
                  <wp:posOffset>1255395</wp:posOffset>
                </wp:positionV>
                <wp:extent cx="285750" cy="22288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5750" cy="2228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E444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9.2pt;margin-top:98.85pt;width:22.5pt;height:17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615DD" w:rsidRPr="00C615DD">
        <w:rPr>
          <w:noProof/>
        </w:rPr>
        <w:drawing>
          <wp:inline distT="0" distB="0" distL="0" distR="0" wp14:anchorId="5DA6D1B1" wp14:editId="4BA8130E">
            <wp:extent cx="4514850" cy="3381219"/>
            <wp:effectExtent l="0" t="0" r="0" b="0"/>
            <wp:docPr id="114239391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39391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0761" cy="339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BC8507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615DD" w:rsidRPr="00C615DD">
        <w:rPr>
          <w:rFonts w:ascii="Verdana" w:hAnsi="Verdana"/>
          <w:b/>
          <w:bCs/>
          <w:i/>
          <w:iCs/>
          <w:sz w:val="18"/>
          <w:szCs w:val="18"/>
        </w:rPr>
        <w:t>4192/0200:150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89D48" w14:textId="77777777" w:rsidR="00C81322" w:rsidRDefault="00C81322" w:rsidP="003B25C1">
      <w:pPr>
        <w:spacing w:after="0" w:line="240" w:lineRule="auto"/>
      </w:pPr>
      <w:r>
        <w:separator/>
      </w:r>
    </w:p>
  </w:endnote>
  <w:endnote w:type="continuationSeparator" w:id="0">
    <w:p w14:paraId="622F71A1" w14:textId="77777777" w:rsidR="00C81322" w:rsidRDefault="00C8132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8A96A4" w14:textId="77777777" w:rsidR="00C81322" w:rsidRDefault="00C81322" w:rsidP="003B25C1">
      <w:pPr>
        <w:spacing w:after="0" w:line="240" w:lineRule="auto"/>
      </w:pPr>
      <w:r>
        <w:separator/>
      </w:r>
    </w:p>
  </w:footnote>
  <w:footnote w:type="continuationSeparator" w:id="0">
    <w:p w14:paraId="7F0A6C3C" w14:textId="77777777" w:rsidR="00C81322" w:rsidRDefault="00C8132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0F7F69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43C7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1DE7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6E53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24B"/>
    <w:rsid w:val="003326AC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35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1E8C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2F3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4EEA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5790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CFD"/>
    <w:rsid w:val="00655486"/>
    <w:rsid w:val="006573C8"/>
    <w:rsid w:val="00666EC4"/>
    <w:rsid w:val="00673DE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057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4BBD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1516C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481F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15DD"/>
    <w:rsid w:val="00C65083"/>
    <w:rsid w:val="00C72C77"/>
    <w:rsid w:val="00C73F8C"/>
    <w:rsid w:val="00C74482"/>
    <w:rsid w:val="00C8132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2B8B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8C4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12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20</cp:revision>
  <cp:lastPrinted>2020-01-07T07:24:00Z</cp:lastPrinted>
  <dcterms:created xsi:type="dcterms:W3CDTF">2024-02-23T15:46:00Z</dcterms:created>
  <dcterms:modified xsi:type="dcterms:W3CDTF">2024-11-22T08:00:00Z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