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439F8B01" w:rsidR="00F342EA" w:rsidRDefault="00234EC9" w:rsidP="00CA5379">
      <w:pPr>
        <w:spacing w:after="0" w:line="360" w:lineRule="auto"/>
        <w:rPr>
          <w:noProof/>
          <w:lang w:eastAsia="lt-LT"/>
        </w:rPr>
      </w:pPr>
      <w:r>
        <w:rPr>
          <w:noProof/>
        </w:rPr>
        <w:drawing>
          <wp:inline distT="0" distB="0" distL="0" distR="0" wp14:anchorId="5AA47DA1" wp14:editId="798A5917">
            <wp:extent cx="5983349" cy="3705225"/>
            <wp:effectExtent l="0" t="0" r="0" b="0"/>
            <wp:docPr id="116460008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4600085" name=""/>
                    <pic:cNvPicPr/>
                  </pic:nvPicPr>
                  <pic:blipFill rotWithShape="1">
                    <a:blip r:embed="rId10"/>
                    <a:srcRect l="6848" t="13835" r="22027" b="7858"/>
                    <a:stretch/>
                  </pic:blipFill>
                  <pic:spPr bwMode="auto">
                    <a:xfrm>
                      <a:off x="0" y="0"/>
                      <a:ext cx="5986381" cy="37071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5D8092E3" w:rsidR="00F342EA" w:rsidRDefault="00234EC9" w:rsidP="00CA5379">
      <w:pPr>
        <w:spacing w:after="0" w:line="360" w:lineRule="auto"/>
        <w:rPr>
          <w:noProof/>
          <w:lang w:eastAsia="lt-LT"/>
        </w:rPr>
      </w:pPr>
      <w:r>
        <w:rPr>
          <w:noProof/>
        </w:rPr>
        <w:drawing>
          <wp:inline distT="0" distB="0" distL="0" distR="0" wp14:anchorId="28900647" wp14:editId="7CC1E5B1">
            <wp:extent cx="5467350" cy="3948642"/>
            <wp:effectExtent l="0" t="0" r="0" b="0"/>
            <wp:docPr id="22387122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871221" name=""/>
                    <pic:cNvPicPr/>
                  </pic:nvPicPr>
                  <pic:blipFill rotWithShape="1">
                    <a:blip r:embed="rId11"/>
                    <a:srcRect l="26925" t="18539" r="22650" b="16713"/>
                    <a:stretch/>
                  </pic:blipFill>
                  <pic:spPr bwMode="auto">
                    <a:xfrm>
                      <a:off x="0" y="0"/>
                      <a:ext cx="5473796" cy="39532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996D33" w14:textId="5A1F831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53F41E09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3C81C997">
                <wp:simplePos x="0" y="0"/>
                <wp:positionH relativeFrom="margin">
                  <wp:posOffset>2472689</wp:posOffset>
                </wp:positionH>
                <wp:positionV relativeFrom="paragraph">
                  <wp:posOffset>1962150</wp:posOffset>
                </wp:positionV>
                <wp:extent cx="704850" cy="1905000"/>
                <wp:effectExtent l="0" t="38100" r="57150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04850" cy="19050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45A2C3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4.7pt;margin-top:154.5pt;width:55.5pt;height:150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234EC9">
        <w:rPr>
          <w:noProof/>
        </w:rPr>
        <w:drawing>
          <wp:inline distT="0" distB="0" distL="0" distR="0" wp14:anchorId="5731319C" wp14:editId="59B221AC">
            <wp:extent cx="5743575" cy="3781923"/>
            <wp:effectExtent l="0" t="0" r="0" b="9525"/>
            <wp:docPr id="119454358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4543584" name=""/>
                    <pic:cNvPicPr/>
                  </pic:nvPicPr>
                  <pic:blipFill rotWithShape="1">
                    <a:blip r:embed="rId12"/>
                    <a:srcRect l="31438" t="22413" r="17981" b="18373"/>
                    <a:stretch/>
                  </pic:blipFill>
                  <pic:spPr bwMode="auto">
                    <a:xfrm>
                      <a:off x="0" y="0"/>
                      <a:ext cx="5758094" cy="37914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0839C2" w14:textId="21160447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234EC9" w:rsidRPr="00234EC9">
        <w:rPr>
          <w:rFonts w:ascii="Verdana" w:hAnsi="Verdana"/>
          <w:b/>
          <w:bCs/>
          <w:i/>
          <w:iCs/>
          <w:sz w:val="18"/>
          <w:szCs w:val="18"/>
        </w:rPr>
        <w:t>4154/2700:1278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lastRenderedPageBreak/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AAFB27" w14:textId="77777777" w:rsidR="004C4EB7" w:rsidRDefault="004C4EB7" w:rsidP="003B25C1">
      <w:pPr>
        <w:spacing w:after="0" w:line="240" w:lineRule="auto"/>
      </w:pPr>
      <w:r>
        <w:separator/>
      </w:r>
    </w:p>
  </w:endnote>
  <w:endnote w:type="continuationSeparator" w:id="0">
    <w:p w14:paraId="7F38D436" w14:textId="77777777" w:rsidR="004C4EB7" w:rsidRDefault="004C4EB7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50EEA7" w14:textId="77777777" w:rsidR="004C4EB7" w:rsidRDefault="004C4EB7" w:rsidP="003B25C1">
      <w:pPr>
        <w:spacing w:after="0" w:line="240" w:lineRule="auto"/>
      </w:pPr>
      <w:r>
        <w:separator/>
      </w:r>
    </w:p>
  </w:footnote>
  <w:footnote w:type="continuationSeparator" w:id="0">
    <w:p w14:paraId="5154A917" w14:textId="77777777" w:rsidR="004C4EB7" w:rsidRDefault="004C4EB7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4EC9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2B1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C4EB7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8</TotalTime>
  <Pages>1</Pages>
  <Words>156</Words>
  <Characters>90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2024-10-08T07:41:00Z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