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61425CAE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1FB74A9D" w:rsidR="00F342EA" w:rsidRDefault="009F1958" w:rsidP="00CA5379">
      <w:pPr>
        <w:spacing w:after="0" w:line="360" w:lineRule="auto"/>
        <w:rPr>
          <w:noProof/>
          <w:lang w:eastAsia="lt-LT"/>
        </w:rPr>
      </w:pPr>
      <w:r w:rsidRPr="009F1958">
        <w:rPr>
          <w:noProof/>
          <w:lang w:eastAsia="lt-LT"/>
        </w:rPr>
        <w:drawing>
          <wp:inline distT="0" distB="0" distL="0" distR="0" wp14:anchorId="55B63370" wp14:editId="27B0680D">
            <wp:extent cx="5347172" cy="3848100"/>
            <wp:effectExtent l="0" t="0" r="6350" b="0"/>
            <wp:docPr id="346647994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664799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51531" cy="38512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6996D33" w14:textId="63F5A185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3D50F317" w14:textId="427046D1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4FC660D4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1CBCF502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3C3B54D6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65F2DB33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3BD97B93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770328D4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3EB8A229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2C0A3BDD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71158BDC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3169179E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6984E223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36E96FEB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5F8388DF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6BD8CC52" w14:textId="77777777" w:rsidR="009F1958" w:rsidRDefault="009F1958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E9C753F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298764AA">
                <wp:simplePos x="0" y="0"/>
                <wp:positionH relativeFrom="margin">
                  <wp:posOffset>2406015</wp:posOffset>
                </wp:positionH>
                <wp:positionV relativeFrom="paragraph">
                  <wp:posOffset>1080135</wp:posOffset>
                </wp:positionV>
                <wp:extent cx="520700" cy="2381250"/>
                <wp:effectExtent l="0" t="38100" r="50800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20700" cy="2381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5AEC3B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9.45pt;margin-top:85.05pt;width:41pt;height:187.5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F1958" w:rsidRPr="009F1958">
        <w:rPr>
          <w:noProof/>
        </w:rPr>
        <w:drawing>
          <wp:inline distT="0" distB="0" distL="0" distR="0" wp14:anchorId="034ADAA4" wp14:editId="29655E7F">
            <wp:extent cx="4495800" cy="3250802"/>
            <wp:effectExtent l="0" t="0" r="0" b="6985"/>
            <wp:docPr id="71260881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2608813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501890" cy="32552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59B94E61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4192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/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0100</w:t>
      </w:r>
      <w:r w:rsidR="00931D9E">
        <w:rPr>
          <w:rFonts w:ascii="Verdana" w:hAnsi="Verdana"/>
          <w:b/>
          <w:bCs/>
          <w:i/>
          <w:iCs/>
          <w:sz w:val="18"/>
          <w:szCs w:val="18"/>
        </w:rPr>
        <w:t>:</w:t>
      </w:r>
      <w:r w:rsidR="00931D9E" w:rsidRPr="00931D9E">
        <w:rPr>
          <w:rFonts w:ascii="Verdana" w:hAnsi="Verdana"/>
          <w:b/>
          <w:bCs/>
          <w:i/>
          <w:iCs/>
          <w:sz w:val="18"/>
          <w:szCs w:val="18"/>
        </w:rPr>
        <w:t>363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88E267" w14:textId="77777777" w:rsidR="000808F2" w:rsidRDefault="000808F2" w:rsidP="003B25C1">
      <w:pPr>
        <w:spacing w:after="0" w:line="240" w:lineRule="auto"/>
      </w:pPr>
      <w:r>
        <w:separator/>
      </w:r>
    </w:p>
  </w:endnote>
  <w:endnote w:type="continuationSeparator" w:id="0">
    <w:p w14:paraId="6C31F477" w14:textId="77777777" w:rsidR="000808F2" w:rsidRDefault="000808F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C9FD919" w14:textId="77777777" w:rsidR="000808F2" w:rsidRDefault="000808F2" w:rsidP="003B25C1">
      <w:pPr>
        <w:spacing w:after="0" w:line="240" w:lineRule="auto"/>
      </w:pPr>
      <w:r>
        <w:separator/>
      </w:r>
    </w:p>
  </w:footnote>
  <w:footnote w:type="continuationSeparator" w:id="0">
    <w:p w14:paraId="79ABF1D8" w14:textId="77777777" w:rsidR="000808F2" w:rsidRDefault="000808F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08F2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1958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5077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6</TotalTime>
  <Pages>1</Pages>
  <Words>126</Words>
  <Characters>72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2024-10-10T06:36:00Z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