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649D89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94C4BD3" w:rsidR="00F342EA" w:rsidRDefault="007A7B0F" w:rsidP="00CA5379">
      <w:pPr>
        <w:spacing w:after="0" w:line="360" w:lineRule="auto"/>
        <w:rPr>
          <w:noProof/>
          <w:lang w:eastAsia="lt-LT"/>
        </w:rPr>
      </w:pPr>
      <w:r w:rsidRPr="007A7B0F">
        <w:rPr>
          <w:noProof/>
          <w:lang w:eastAsia="lt-LT"/>
        </w:rPr>
        <w:drawing>
          <wp:inline distT="0" distB="0" distL="0" distR="0" wp14:anchorId="7F05E8F1" wp14:editId="0C32FC9E">
            <wp:extent cx="6570502" cy="4057650"/>
            <wp:effectExtent l="0" t="0" r="1905" b="0"/>
            <wp:docPr id="11166234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6234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74444" cy="4060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95208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0D0B77B">
                <wp:simplePos x="0" y="0"/>
                <wp:positionH relativeFrom="margin">
                  <wp:posOffset>2425065</wp:posOffset>
                </wp:positionH>
                <wp:positionV relativeFrom="paragraph">
                  <wp:posOffset>2245995</wp:posOffset>
                </wp:positionV>
                <wp:extent cx="45719" cy="1381125"/>
                <wp:effectExtent l="38100" t="38100" r="5016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381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CAA5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76.85pt;width:3.6pt;height:108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A7B0F" w:rsidRPr="007A7B0F">
        <w:rPr>
          <w:noProof/>
        </w:rPr>
        <w:drawing>
          <wp:inline distT="0" distB="0" distL="0" distR="0" wp14:anchorId="5D0EEDC8" wp14:editId="468F0049">
            <wp:extent cx="4810125" cy="3588379"/>
            <wp:effectExtent l="0" t="0" r="0" b="0"/>
            <wp:docPr id="5606379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6379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21601" cy="359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FBADAB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A7B0F" w:rsidRPr="007A7B0F">
        <w:rPr>
          <w:rFonts w:ascii="Verdana" w:hAnsi="Verdana"/>
          <w:b/>
          <w:bCs/>
          <w:i/>
          <w:iCs/>
          <w:sz w:val="18"/>
          <w:szCs w:val="18"/>
        </w:rPr>
        <w:t>4177/0400:516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CF455" w14:textId="77777777" w:rsidR="00153240" w:rsidRDefault="00153240" w:rsidP="003B25C1">
      <w:pPr>
        <w:spacing w:after="0" w:line="240" w:lineRule="auto"/>
      </w:pPr>
      <w:r>
        <w:separator/>
      </w:r>
    </w:p>
  </w:endnote>
  <w:endnote w:type="continuationSeparator" w:id="0">
    <w:p w14:paraId="3F147149" w14:textId="77777777" w:rsidR="00153240" w:rsidRDefault="0015324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0E095" w14:textId="77777777" w:rsidR="00153240" w:rsidRDefault="00153240" w:rsidP="003B25C1">
      <w:pPr>
        <w:spacing w:after="0" w:line="240" w:lineRule="auto"/>
      </w:pPr>
      <w:r>
        <w:separator/>
      </w:r>
    </w:p>
  </w:footnote>
  <w:footnote w:type="continuationSeparator" w:id="0">
    <w:p w14:paraId="52120648" w14:textId="77777777" w:rsidR="00153240" w:rsidRDefault="0015324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40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B0F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308E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