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D9B578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FCE063E" w:rsidR="00F342EA" w:rsidRDefault="004D7DC3" w:rsidP="00CA5379">
      <w:pPr>
        <w:spacing w:after="0" w:line="360" w:lineRule="auto"/>
        <w:rPr>
          <w:noProof/>
          <w:lang w:eastAsia="lt-LT"/>
        </w:rPr>
      </w:pPr>
      <w:r w:rsidRPr="004D7DC3">
        <w:rPr>
          <w:noProof/>
          <w:lang w:eastAsia="lt-LT"/>
        </w:rPr>
        <w:drawing>
          <wp:inline distT="0" distB="0" distL="0" distR="0" wp14:anchorId="5DD248C5" wp14:editId="0A248B43">
            <wp:extent cx="4174336" cy="4359275"/>
            <wp:effectExtent l="0" t="0" r="0" b="3175"/>
            <wp:docPr id="1925204364" name="Paveikslėlis 1" descr="Paveikslėlis, kuriame yra žemėlapis, Fotografija iš oro, Vaizdas iš paukščio skrydžio, Miesto erdvių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204364" name="Paveikslėlis 1" descr="Paveikslėlis, kuriame yra žemėlapis, Fotografija iš oro, Vaizdas iš paukščio skrydžio, Miesto erdvių dizai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79486" cy="4364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5978671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4C1CB7D">
                <wp:simplePos x="0" y="0"/>
                <wp:positionH relativeFrom="margin">
                  <wp:posOffset>1669414</wp:posOffset>
                </wp:positionH>
                <wp:positionV relativeFrom="paragraph">
                  <wp:posOffset>1970404</wp:posOffset>
                </wp:positionV>
                <wp:extent cx="752475" cy="1660525"/>
                <wp:effectExtent l="38100" t="38100" r="2857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52475" cy="1660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6A73F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1.45pt;margin-top:155.15pt;width:59.25pt;height:130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D7DC3" w:rsidRPr="004D7DC3">
        <w:rPr>
          <w:noProof/>
        </w:rPr>
        <w:drawing>
          <wp:inline distT="0" distB="0" distL="0" distR="0" wp14:anchorId="610D6488" wp14:editId="78608B5C">
            <wp:extent cx="3398005" cy="3479800"/>
            <wp:effectExtent l="0" t="0" r="0" b="6350"/>
            <wp:docPr id="881007533" name="Paveikslėlis 1" descr="Paveikslėlis, kuriame yra žemėlapis, linija, tekstas, Pla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007533" name="Paveikslėlis 1" descr="Paveikslėlis, kuriame yra žemėlapis, linija, tekstas, Plan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09824" cy="3491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7636C11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D7DC3" w:rsidRPr="004D7DC3">
        <w:rPr>
          <w:rFonts w:ascii="Verdana" w:hAnsi="Verdana"/>
          <w:b/>
          <w:bCs/>
          <w:i/>
          <w:iCs/>
          <w:sz w:val="18"/>
          <w:szCs w:val="18"/>
        </w:rPr>
        <w:t>4180/0400:90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E3CDD" w14:textId="77777777" w:rsidR="00D5172B" w:rsidRDefault="00D5172B" w:rsidP="003B25C1">
      <w:pPr>
        <w:spacing w:after="0" w:line="240" w:lineRule="auto"/>
      </w:pPr>
      <w:r>
        <w:separator/>
      </w:r>
    </w:p>
  </w:endnote>
  <w:endnote w:type="continuationSeparator" w:id="0">
    <w:p w14:paraId="454C263F" w14:textId="77777777" w:rsidR="00D5172B" w:rsidRDefault="00D5172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B8630" w14:textId="77777777" w:rsidR="00D5172B" w:rsidRDefault="00D5172B" w:rsidP="003B25C1">
      <w:pPr>
        <w:spacing w:after="0" w:line="240" w:lineRule="auto"/>
      </w:pPr>
      <w:r>
        <w:separator/>
      </w:r>
    </w:p>
  </w:footnote>
  <w:footnote w:type="continuationSeparator" w:id="0">
    <w:p w14:paraId="3E8A8C59" w14:textId="77777777" w:rsidR="00D5172B" w:rsidRDefault="00D5172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BC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DC3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72B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125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2025-09-11T06:37:00Z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