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2C5B25C8" w:rsidR="00F342EA" w:rsidRDefault="00732285" w:rsidP="00CA5379">
      <w:pPr>
        <w:spacing w:after="0" w:line="360" w:lineRule="auto"/>
        <w:rPr>
          <w:noProof/>
          <w:lang w:eastAsia="lt-LT"/>
        </w:rPr>
      </w:pPr>
      <w:r w:rsidRPr="00732285">
        <w:rPr>
          <w:noProof/>
          <w:lang w:eastAsia="lt-LT"/>
        </w:rPr>
        <w:drawing>
          <wp:inline distT="0" distB="0" distL="0" distR="0" wp14:anchorId="3FC53AF4" wp14:editId="050A6ED5">
            <wp:extent cx="4927600" cy="4131045"/>
            <wp:effectExtent l="0" t="0" r="6350" b="3175"/>
            <wp:docPr id="1732324867" name="Paveikslėlis 1" descr="Paveikslėlis, kuriame yra tekstas, Fotografija iš oro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2324867" name="Paveikslėlis 1" descr="Paveikslėlis, kuriame yra tekstas, Fotografija iš oro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37042" cy="4138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2E0FE79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1E43701B" w:rsidR="00F342EA" w:rsidRDefault="00732285" w:rsidP="00CA5379">
      <w:pPr>
        <w:spacing w:after="0" w:line="360" w:lineRule="auto"/>
        <w:rPr>
          <w:noProof/>
          <w:lang w:eastAsia="lt-LT"/>
        </w:rPr>
      </w:pPr>
      <w:r w:rsidRPr="00732285">
        <w:rPr>
          <w:noProof/>
          <w:lang w:eastAsia="lt-LT"/>
        </w:rPr>
        <w:drawing>
          <wp:inline distT="0" distB="0" distL="0" distR="0" wp14:anchorId="1C306E8A" wp14:editId="45CDB721">
            <wp:extent cx="3518379" cy="3619500"/>
            <wp:effectExtent l="0" t="0" r="6350" b="0"/>
            <wp:docPr id="1413737787" name="Paveikslėlis 1" descr="Paveikslėlis, kuriame yra žemėlapis, teksta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3737787" name="Paveikslėlis 1" descr="Paveikslėlis, kuriame yra žemėlapis, tekstas, atlas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46618" cy="364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755BF98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32D0265">
                <wp:simplePos x="0" y="0"/>
                <wp:positionH relativeFrom="margin">
                  <wp:posOffset>2088514</wp:posOffset>
                </wp:positionH>
                <wp:positionV relativeFrom="paragraph">
                  <wp:posOffset>2051050</wp:posOffset>
                </wp:positionV>
                <wp:extent cx="339725" cy="1746250"/>
                <wp:effectExtent l="57150" t="38100" r="22225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39725" cy="1746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08A09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4.45pt;margin-top:161.5pt;width:26.75pt;height:137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732285" w:rsidRPr="00732285">
        <w:rPr>
          <w:noProof/>
        </w:rPr>
        <w:drawing>
          <wp:inline distT="0" distB="0" distL="0" distR="0" wp14:anchorId="7FA3DE71" wp14:editId="5407F3D0">
            <wp:extent cx="3918884" cy="3730625"/>
            <wp:effectExtent l="0" t="0" r="5715" b="3175"/>
            <wp:docPr id="755090486" name="Paveikslėlis 1" descr="Paveikslėlis, kuriame yra žemėlapis, teksta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5090486" name="Paveikslėlis 1" descr="Paveikslėlis, kuriame yra žemėlapis, tekstas, atlasa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24653" cy="3736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8B68B6F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732285" w:rsidRPr="00732285">
        <w:rPr>
          <w:rFonts w:ascii="Verdana" w:hAnsi="Verdana"/>
          <w:b/>
          <w:bCs/>
          <w:i/>
          <w:iCs/>
          <w:sz w:val="18"/>
          <w:szCs w:val="18"/>
        </w:rPr>
        <w:t>4152/1600:657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8F0ECB" w14:textId="77777777" w:rsidR="00301215" w:rsidRDefault="00301215" w:rsidP="003B25C1">
      <w:pPr>
        <w:spacing w:after="0" w:line="240" w:lineRule="auto"/>
      </w:pPr>
      <w:r>
        <w:separator/>
      </w:r>
    </w:p>
  </w:endnote>
  <w:endnote w:type="continuationSeparator" w:id="0">
    <w:p w14:paraId="7EC12FA7" w14:textId="77777777" w:rsidR="00301215" w:rsidRDefault="00301215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D9230B" w14:textId="77777777" w:rsidR="00301215" w:rsidRDefault="00301215" w:rsidP="003B25C1">
      <w:pPr>
        <w:spacing w:after="0" w:line="240" w:lineRule="auto"/>
      </w:pPr>
      <w:r>
        <w:separator/>
      </w:r>
    </w:p>
  </w:footnote>
  <w:footnote w:type="continuationSeparator" w:id="0">
    <w:p w14:paraId="57ACE0C4" w14:textId="77777777" w:rsidR="00301215" w:rsidRDefault="00301215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01215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285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19B4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16</TotalTime>
  <Pages>1</Pages>
  <Words>154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2025-05-15T06:55:00Z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