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65FFDD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8BAF2BD" w:rsidR="00F342EA" w:rsidRDefault="007775AE" w:rsidP="00CA5379">
      <w:pPr>
        <w:spacing w:after="0" w:line="360" w:lineRule="auto"/>
        <w:rPr>
          <w:noProof/>
          <w:lang w:eastAsia="lt-LT"/>
        </w:rPr>
      </w:pPr>
      <w:r w:rsidRPr="007775AE">
        <w:rPr>
          <w:noProof/>
          <w:lang w:eastAsia="lt-LT"/>
        </w:rPr>
        <w:drawing>
          <wp:inline distT="0" distB="0" distL="0" distR="0" wp14:anchorId="76FF1632" wp14:editId="7C673BF2">
            <wp:extent cx="4210050" cy="3728677"/>
            <wp:effectExtent l="0" t="0" r="0" b="5715"/>
            <wp:docPr id="7970754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07540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6056" cy="373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0E85191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D87688B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7DD74E9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A776A53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76B4CEA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199D22A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4B87AF6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D90A163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3C7D2E0F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A21493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D4194D6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787513B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0436EF9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391CE751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6996D33" w14:textId="34D07DF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795D76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F7D8F14">
                <wp:simplePos x="0" y="0"/>
                <wp:positionH relativeFrom="margin">
                  <wp:posOffset>2126614</wp:posOffset>
                </wp:positionH>
                <wp:positionV relativeFrom="paragraph">
                  <wp:posOffset>1570354</wp:posOffset>
                </wp:positionV>
                <wp:extent cx="301625" cy="20605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1625" cy="206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8B7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45pt;margin-top:123.65pt;width:23.75pt;height:16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775AE" w:rsidRPr="007775AE">
        <w:rPr>
          <w:noProof/>
        </w:rPr>
        <w:drawing>
          <wp:inline distT="0" distB="0" distL="0" distR="0" wp14:anchorId="0A75659C" wp14:editId="362B43B0">
            <wp:extent cx="3378200" cy="3440941"/>
            <wp:effectExtent l="0" t="0" r="0" b="7620"/>
            <wp:docPr id="19884687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4687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4627" cy="344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285141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75AE" w:rsidRPr="007775AE">
        <w:rPr>
          <w:rFonts w:ascii="Verdana" w:hAnsi="Verdana"/>
          <w:b/>
          <w:bCs/>
          <w:i/>
          <w:iCs/>
          <w:sz w:val="18"/>
          <w:szCs w:val="18"/>
        </w:rPr>
        <w:t>4132/0600:9</w:t>
      </w:r>
      <w:r w:rsidR="007775AE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AEADB" w14:textId="77777777" w:rsidR="00152C65" w:rsidRDefault="00152C65" w:rsidP="003B25C1">
      <w:pPr>
        <w:spacing w:after="0" w:line="240" w:lineRule="auto"/>
      </w:pPr>
      <w:r>
        <w:separator/>
      </w:r>
    </w:p>
  </w:endnote>
  <w:endnote w:type="continuationSeparator" w:id="0">
    <w:p w14:paraId="5A67DBC2" w14:textId="77777777" w:rsidR="00152C65" w:rsidRDefault="00152C6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E31BB" w14:textId="77777777" w:rsidR="00152C65" w:rsidRDefault="00152C65" w:rsidP="003B25C1">
      <w:pPr>
        <w:spacing w:after="0" w:line="240" w:lineRule="auto"/>
      </w:pPr>
      <w:r>
        <w:separator/>
      </w:r>
    </w:p>
  </w:footnote>
  <w:footnote w:type="continuationSeparator" w:id="0">
    <w:p w14:paraId="5BBFABF7" w14:textId="77777777" w:rsidR="00152C65" w:rsidRDefault="00152C6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2C6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1F8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5AE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