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617147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CFA5E77" w:rsidR="00F342EA" w:rsidRDefault="0023746A" w:rsidP="00CA5379">
      <w:pPr>
        <w:spacing w:after="0" w:line="360" w:lineRule="auto"/>
        <w:rPr>
          <w:noProof/>
          <w:lang w:eastAsia="lt-LT"/>
        </w:rPr>
      </w:pPr>
      <w:r w:rsidRPr="0023746A">
        <w:rPr>
          <w:noProof/>
          <w:lang w:eastAsia="lt-LT"/>
        </w:rPr>
        <w:drawing>
          <wp:inline distT="0" distB="0" distL="0" distR="0" wp14:anchorId="7C06C15C" wp14:editId="485BA898">
            <wp:extent cx="4832305" cy="4145915"/>
            <wp:effectExtent l="0" t="0" r="6985" b="6985"/>
            <wp:docPr id="2075367294" name="Paveikslėlis 1" descr="Paveikslėlis, kuriame yra žemėlapis, Fotografija iš oro, Vaizdas iš paukščio skrydži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367294" name="Paveikslėlis 1" descr="Paveikslėlis, kuriame yra žemėlapis, Fotografija iš oro, Vaizdas iš paukščio skrydži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6970" cy="4149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BB4A98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A4437A3">
                <wp:simplePos x="0" y="0"/>
                <wp:positionH relativeFrom="margin">
                  <wp:posOffset>1853564</wp:posOffset>
                </wp:positionH>
                <wp:positionV relativeFrom="paragraph">
                  <wp:posOffset>2052954</wp:posOffset>
                </wp:positionV>
                <wp:extent cx="568325" cy="1577975"/>
                <wp:effectExtent l="38100" t="38100" r="222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8325" cy="1577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AC16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5.95pt;margin-top:161.65pt;width:44.75pt;height:12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3746A" w:rsidRPr="0023746A">
        <w:rPr>
          <w:noProof/>
        </w:rPr>
        <w:drawing>
          <wp:inline distT="0" distB="0" distL="0" distR="0" wp14:anchorId="5CD92325" wp14:editId="21A21D45">
            <wp:extent cx="3581400" cy="3519344"/>
            <wp:effectExtent l="0" t="0" r="0" b="5080"/>
            <wp:docPr id="304462857" name="Paveikslėlis 1" descr="Paveikslėlis, kuriame yra žemėlapis, tekstas, linija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462857" name="Paveikslėlis 1" descr="Paveikslėlis, kuriame yra žemėlapis, tekstas, linija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3067" cy="353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2A0561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3746A" w:rsidRPr="0023746A">
        <w:rPr>
          <w:rFonts w:ascii="Verdana" w:hAnsi="Verdana"/>
          <w:b/>
          <w:bCs/>
          <w:i/>
          <w:iCs/>
          <w:sz w:val="18"/>
          <w:szCs w:val="18"/>
        </w:rPr>
        <w:t>4150/0700:41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31228" w14:textId="77777777" w:rsidR="006B2B0A" w:rsidRDefault="006B2B0A" w:rsidP="003B25C1">
      <w:pPr>
        <w:spacing w:after="0" w:line="240" w:lineRule="auto"/>
      </w:pPr>
      <w:r>
        <w:separator/>
      </w:r>
    </w:p>
  </w:endnote>
  <w:endnote w:type="continuationSeparator" w:id="0">
    <w:p w14:paraId="03594198" w14:textId="77777777" w:rsidR="006B2B0A" w:rsidRDefault="006B2B0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1F5D1" w14:textId="77777777" w:rsidR="006B2B0A" w:rsidRDefault="006B2B0A" w:rsidP="003B25C1">
      <w:pPr>
        <w:spacing w:after="0" w:line="240" w:lineRule="auto"/>
      </w:pPr>
      <w:r>
        <w:separator/>
      </w:r>
    </w:p>
  </w:footnote>
  <w:footnote w:type="continuationSeparator" w:id="0">
    <w:p w14:paraId="4857342C" w14:textId="77777777" w:rsidR="006B2B0A" w:rsidRDefault="006B2B0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3746A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B0A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E7113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9</cp:revision>
  <cp:lastPrinted>2020-01-07T07:24:00Z</cp:lastPrinted>
  <dcterms:created xsi:type="dcterms:W3CDTF">2024-02-23T15:46:00Z</dcterms:created>
  <dcterms:modified xsi:type="dcterms:W3CDTF">2026-01-15T10:48:00Z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