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1425CA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557B9F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B31966E" w:rsidR="00F342EA" w:rsidRDefault="00C526DB" w:rsidP="00CA5379">
      <w:pPr>
        <w:spacing w:after="0" w:line="360" w:lineRule="auto"/>
        <w:rPr>
          <w:noProof/>
          <w:lang w:eastAsia="lt-LT"/>
        </w:rPr>
      </w:pPr>
      <w:r w:rsidRPr="00C526DB">
        <w:rPr>
          <w:noProof/>
          <w:lang w:eastAsia="lt-LT"/>
        </w:rPr>
        <w:drawing>
          <wp:inline distT="0" distB="0" distL="0" distR="0" wp14:anchorId="3864EBA1" wp14:editId="13148B9C">
            <wp:extent cx="6120130" cy="4083050"/>
            <wp:effectExtent l="0" t="0" r="0" b="0"/>
            <wp:docPr id="7811330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13306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8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3F5A18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FC660D4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1CBCF502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C3B54D6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65F2DB33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BD97B93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770328D4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EB8A229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2C0A3BDD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71158BDC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169179E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6984E223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6E96FEB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5F8388DF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6BD8CC52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E9C753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C752EAE">
                <wp:simplePos x="0" y="0"/>
                <wp:positionH relativeFrom="margin">
                  <wp:posOffset>2406015</wp:posOffset>
                </wp:positionH>
                <wp:positionV relativeFrom="paragraph">
                  <wp:posOffset>1245235</wp:posOffset>
                </wp:positionV>
                <wp:extent cx="463550" cy="2216150"/>
                <wp:effectExtent l="0" t="38100" r="50800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216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15FA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45pt;margin-top:98.05pt;width:36.5pt;height:174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F1958" w:rsidRPr="009F1958">
        <w:rPr>
          <w:noProof/>
        </w:rPr>
        <w:drawing>
          <wp:inline distT="0" distB="0" distL="0" distR="0" wp14:anchorId="034ADAA4" wp14:editId="29655E7F">
            <wp:extent cx="4495800" cy="3250802"/>
            <wp:effectExtent l="0" t="0" r="0" b="6985"/>
            <wp:docPr id="7126088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6088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1890" cy="325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735BFC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526DB" w:rsidRPr="00C526DB">
        <w:rPr>
          <w:rFonts w:ascii="Verdana" w:hAnsi="Verdana"/>
          <w:b/>
          <w:bCs/>
          <w:i/>
          <w:iCs/>
          <w:sz w:val="18"/>
          <w:szCs w:val="18"/>
        </w:rPr>
        <w:t>4180/0500:292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78F61" w14:textId="77777777" w:rsidR="00D553E9" w:rsidRDefault="00D553E9" w:rsidP="003B25C1">
      <w:pPr>
        <w:spacing w:after="0" w:line="240" w:lineRule="auto"/>
      </w:pPr>
      <w:r>
        <w:separator/>
      </w:r>
    </w:p>
  </w:endnote>
  <w:endnote w:type="continuationSeparator" w:id="0">
    <w:p w14:paraId="5C499DF0" w14:textId="77777777" w:rsidR="00D553E9" w:rsidRDefault="00D553E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361BF" w14:textId="77777777" w:rsidR="00D553E9" w:rsidRDefault="00D553E9" w:rsidP="003B25C1">
      <w:pPr>
        <w:spacing w:after="0" w:line="240" w:lineRule="auto"/>
      </w:pPr>
      <w:r>
        <w:separator/>
      </w:r>
    </w:p>
  </w:footnote>
  <w:footnote w:type="continuationSeparator" w:id="0">
    <w:p w14:paraId="270FA7FC" w14:textId="77777777" w:rsidR="00D553E9" w:rsidRDefault="00D553E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08F2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4CEC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1958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26DB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3E9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5077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2024-10-10T06:42:00Z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