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C87C8F0" w:rsidR="00F342EA" w:rsidRDefault="00C85591" w:rsidP="00CA5379">
      <w:pPr>
        <w:spacing w:after="0" w:line="360" w:lineRule="auto"/>
        <w:rPr>
          <w:noProof/>
          <w:lang w:eastAsia="lt-LT"/>
        </w:rPr>
      </w:pPr>
      <w:r w:rsidRPr="00C85591">
        <w:rPr>
          <w:noProof/>
          <w:lang w:eastAsia="lt-LT"/>
        </w:rPr>
        <w:drawing>
          <wp:inline distT="0" distB="0" distL="0" distR="0" wp14:anchorId="7034792C" wp14:editId="6308C37D">
            <wp:extent cx="4146119" cy="3787775"/>
            <wp:effectExtent l="0" t="0" r="6985" b="3175"/>
            <wp:docPr id="1472445706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445706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8308" cy="378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E5A54E6" w:rsidR="00F342EA" w:rsidRDefault="00A73F0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42E12496">
                <wp:simplePos x="0" y="0"/>
                <wp:positionH relativeFrom="margin">
                  <wp:posOffset>1091565</wp:posOffset>
                </wp:positionH>
                <wp:positionV relativeFrom="paragraph">
                  <wp:posOffset>2059305</wp:posOffset>
                </wp:positionV>
                <wp:extent cx="628650" cy="1892300"/>
                <wp:effectExtent l="0" t="38100" r="57150" b="127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1892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DBC5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5.95pt;margin-top:162.15pt;width:49.5pt;height:14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C85591" w:rsidRPr="00C85591">
        <w:rPr>
          <w:noProof/>
          <w:lang w:eastAsia="lt-LT"/>
        </w:rPr>
        <w:drawing>
          <wp:inline distT="0" distB="0" distL="0" distR="0" wp14:anchorId="0DBA555B" wp14:editId="3C60A8CE">
            <wp:extent cx="3516630" cy="3770580"/>
            <wp:effectExtent l="0" t="0" r="7620" b="1905"/>
            <wp:docPr id="1488218970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18970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3725" cy="377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3F54A838" w:rsidR="00A80807" w:rsidRDefault="00C8559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C85591">
        <w:rPr>
          <w:rFonts w:ascii="Verdana" w:hAnsi="Verdana"/>
          <w:b/>
          <w:bCs/>
          <w:i/>
          <w:iCs/>
          <w:sz w:val="18"/>
          <w:szCs w:val="18"/>
        </w:rPr>
        <w:t>4154/1900:169</w:t>
      </w:r>
    </w:p>
    <w:p w14:paraId="28320542" w14:textId="77777777" w:rsidR="00C85591" w:rsidRDefault="00C85591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specialiojo plano</w:t>
      </w:r>
    </w:p>
    <w:p w14:paraId="39A7683E" w14:textId="21EF51A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CB0104">
                <wp:simplePos x="0" y="0"/>
                <wp:positionH relativeFrom="margin">
                  <wp:posOffset>2382520</wp:posOffset>
                </wp:positionH>
                <wp:positionV relativeFrom="paragraph">
                  <wp:posOffset>2063750</wp:posOffset>
                </wp:positionV>
                <wp:extent cx="45719" cy="1733550"/>
                <wp:effectExtent l="7620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AA8C1" id="AutoShape 13" o:spid="_x0000_s1026" type="#_x0000_t32" style="position:absolute;margin-left:187.6pt;margin-top:162.5pt;width:3.6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85591" w:rsidRPr="00C85591">
        <w:rPr>
          <w:noProof/>
        </w:rPr>
        <w:drawing>
          <wp:inline distT="0" distB="0" distL="0" distR="0" wp14:anchorId="751C4556" wp14:editId="234C3272">
            <wp:extent cx="4593567" cy="3573145"/>
            <wp:effectExtent l="0" t="0" r="0" b="8255"/>
            <wp:docPr id="772317372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317372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96109" cy="357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66CDB0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85591" w:rsidRPr="00C85591">
        <w:rPr>
          <w:rFonts w:ascii="Verdana" w:hAnsi="Verdana"/>
          <w:b/>
          <w:bCs/>
          <w:i/>
          <w:iCs/>
          <w:sz w:val="18"/>
          <w:szCs w:val="18"/>
        </w:rPr>
        <w:t>4154/1900:169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2F2B6" w14:textId="77777777" w:rsidR="00A50CBC" w:rsidRDefault="00A50CBC" w:rsidP="003B25C1">
      <w:pPr>
        <w:spacing w:after="0" w:line="240" w:lineRule="auto"/>
      </w:pPr>
      <w:r>
        <w:separator/>
      </w:r>
    </w:p>
  </w:endnote>
  <w:endnote w:type="continuationSeparator" w:id="0">
    <w:p w14:paraId="5D0CE884" w14:textId="77777777" w:rsidR="00A50CBC" w:rsidRDefault="00A50CB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297C2" w14:textId="77777777" w:rsidR="00A50CBC" w:rsidRDefault="00A50CBC" w:rsidP="003B25C1">
      <w:pPr>
        <w:spacing w:after="0" w:line="240" w:lineRule="auto"/>
      </w:pPr>
      <w:r>
        <w:separator/>
      </w:r>
    </w:p>
  </w:footnote>
  <w:footnote w:type="continuationSeparator" w:id="0">
    <w:p w14:paraId="51B1A397" w14:textId="77777777" w:rsidR="00A50CBC" w:rsidRDefault="00A50CB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025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0CBC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3F00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5591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28</TotalTime>
  <Pages>2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2025-10-08T11:30:00Z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