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DBEB58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5D617228" w:rsidR="00F342EA" w:rsidRDefault="00A00B8E" w:rsidP="00CA5379">
      <w:pPr>
        <w:spacing w:after="0" w:line="360" w:lineRule="auto"/>
        <w:rPr>
          <w:noProof/>
          <w:lang w:eastAsia="lt-LT"/>
        </w:rPr>
      </w:pPr>
      <w:r w:rsidRPr="00A00B8E">
        <w:rPr>
          <w:noProof/>
          <w:lang w:eastAsia="lt-LT"/>
        </w:rPr>
        <w:drawing>
          <wp:inline distT="0" distB="0" distL="0" distR="0" wp14:anchorId="7E6552B3" wp14:editId="32D51493">
            <wp:extent cx="3949700" cy="3787827"/>
            <wp:effectExtent l="0" t="0" r="0" b="3175"/>
            <wp:docPr id="52569187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69187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51091" cy="3789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4B565BA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C7C286B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3E498D60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64F0AB9F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70B57AF2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4AE0172E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44F03691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58CADE86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7A822E00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79674CBD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65C9D810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4E40CDB5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214974DE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3C2EAC63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165757BB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7573978F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4B3082D0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69D4099B" w14:textId="77777777" w:rsidR="00A00B8E" w:rsidRDefault="00A00B8E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616DE3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42A9C41">
                <wp:simplePos x="0" y="0"/>
                <wp:positionH relativeFrom="margin">
                  <wp:posOffset>2044064</wp:posOffset>
                </wp:positionH>
                <wp:positionV relativeFrom="paragraph">
                  <wp:posOffset>1706244</wp:posOffset>
                </wp:positionV>
                <wp:extent cx="384175" cy="1920875"/>
                <wp:effectExtent l="57150" t="38100" r="3492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84175" cy="1920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FDC48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0.95pt;margin-top:134.35pt;width:30.25pt;height:151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00B8E" w:rsidRPr="00A00B8E">
        <w:rPr>
          <w:noProof/>
        </w:rPr>
        <w:drawing>
          <wp:inline distT="0" distB="0" distL="0" distR="0" wp14:anchorId="1658582D" wp14:editId="0D126EFB">
            <wp:extent cx="3752850" cy="3582301"/>
            <wp:effectExtent l="0" t="0" r="0" b="0"/>
            <wp:docPr id="49386905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86905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61415" cy="3590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341C8B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00B8E" w:rsidRPr="00A00B8E">
        <w:rPr>
          <w:rFonts w:ascii="Verdana" w:hAnsi="Verdana"/>
          <w:b/>
          <w:bCs/>
          <w:i/>
          <w:iCs/>
          <w:sz w:val="18"/>
          <w:szCs w:val="18"/>
        </w:rPr>
        <w:t>4184/0100:1104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2ABCC1" w14:textId="77777777" w:rsidR="002C627D" w:rsidRDefault="002C627D" w:rsidP="003B25C1">
      <w:pPr>
        <w:spacing w:after="0" w:line="240" w:lineRule="auto"/>
      </w:pPr>
      <w:r>
        <w:separator/>
      </w:r>
    </w:p>
  </w:endnote>
  <w:endnote w:type="continuationSeparator" w:id="0">
    <w:p w14:paraId="5C316A11" w14:textId="77777777" w:rsidR="002C627D" w:rsidRDefault="002C627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1381BA" w14:textId="77777777" w:rsidR="002C627D" w:rsidRDefault="002C627D" w:rsidP="003B25C1">
      <w:pPr>
        <w:spacing w:after="0" w:line="240" w:lineRule="auto"/>
      </w:pPr>
      <w:r>
        <w:separator/>
      </w:r>
    </w:p>
  </w:footnote>
  <w:footnote w:type="continuationSeparator" w:id="0">
    <w:p w14:paraId="08FFD8F4" w14:textId="77777777" w:rsidR="002C627D" w:rsidRDefault="002C627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43E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27D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B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128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2024-11-13T11:33:00Z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