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75C9660A" w:rsidR="00F342EA" w:rsidRDefault="004A370E" w:rsidP="00CA5379">
      <w:pPr>
        <w:spacing w:after="0" w:line="360" w:lineRule="auto"/>
        <w:rPr>
          <w:noProof/>
          <w:lang w:eastAsia="lt-LT"/>
        </w:rPr>
      </w:pPr>
      <w:r w:rsidRPr="004A370E">
        <w:rPr>
          <w:noProof/>
          <w:lang w:eastAsia="lt-LT"/>
        </w:rPr>
        <w:drawing>
          <wp:inline distT="0" distB="0" distL="0" distR="0" wp14:anchorId="4A5C848B" wp14:editId="38FDF7D8">
            <wp:extent cx="4207359" cy="4042347"/>
            <wp:effectExtent l="0" t="0" r="3175" b="0"/>
            <wp:docPr id="797926231" name="Paveikslėlis 1" descr="Paveikslėlis, kuriame yra Fotografija iš oro, Vaizdas iš paukščio skrydžio, Miesto erdvių dizainas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926231" name="Paveikslėlis 1" descr="Paveikslėlis, kuriame yra Fotografija iš oro, Vaizdas iš paukščio skrydžio, Miesto erdvių dizainas,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23627" cy="4057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0FF2B540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7F6BAE89" w14:textId="77777777" w:rsidR="004467E5" w:rsidRDefault="004467E5" w:rsidP="00CA5379">
      <w:pPr>
        <w:spacing w:after="0" w:line="360" w:lineRule="auto"/>
        <w:rPr>
          <w:noProof/>
          <w:lang w:eastAsia="lt-LT"/>
        </w:rPr>
      </w:pPr>
    </w:p>
    <w:p w14:paraId="4E37E219" w14:textId="77777777" w:rsidR="004467E5" w:rsidRDefault="004467E5" w:rsidP="00CA5379">
      <w:pPr>
        <w:spacing w:after="0" w:line="360" w:lineRule="auto"/>
        <w:rPr>
          <w:noProof/>
          <w:lang w:eastAsia="lt-LT"/>
        </w:rPr>
      </w:pPr>
    </w:p>
    <w:p w14:paraId="2EEC8BA4" w14:textId="77777777" w:rsidR="004467E5" w:rsidRDefault="004467E5" w:rsidP="00CA5379">
      <w:pPr>
        <w:spacing w:after="0" w:line="360" w:lineRule="auto"/>
        <w:rPr>
          <w:noProof/>
          <w:lang w:eastAsia="lt-LT"/>
        </w:rPr>
      </w:pPr>
    </w:p>
    <w:p w14:paraId="3601ED9F" w14:textId="77777777" w:rsidR="004467E5" w:rsidRDefault="004467E5" w:rsidP="00CA5379">
      <w:pPr>
        <w:spacing w:after="0" w:line="360" w:lineRule="auto"/>
        <w:rPr>
          <w:noProof/>
          <w:lang w:eastAsia="lt-LT"/>
        </w:rPr>
      </w:pPr>
    </w:p>
    <w:p w14:paraId="0D310FAF" w14:textId="77777777" w:rsidR="004467E5" w:rsidRDefault="004467E5" w:rsidP="00CA5379">
      <w:pPr>
        <w:spacing w:after="0" w:line="360" w:lineRule="auto"/>
        <w:rPr>
          <w:noProof/>
          <w:lang w:eastAsia="lt-LT"/>
        </w:rPr>
      </w:pPr>
    </w:p>
    <w:p w14:paraId="05B0879B" w14:textId="77777777" w:rsidR="004467E5" w:rsidRDefault="004467E5" w:rsidP="00CA5379">
      <w:pPr>
        <w:spacing w:after="0" w:line="360" w:lineRule="auto"/>
        <w:rPr>
          <w:noProof/>
          <w:lang w:eastAsia="lt-LT"/>
        </w:rPr>
      </w:pPr>
    </w:p>
    <w:p w14:paraId="5033BE0F" w14:textId="77777777" w:rsidR="004467E5" w:rsidRDefault="004467E5" w:rsidP="00CA5379">
      <w:pPr>
        <w:spacing w:after="0" w:line="360" w:lineRule="auto"/>
        <w:rPr>
          <w:noProof/>
          <w:lang w:eastAsia="lt-LT"/>
        </w:rPr>
      </w:pPr>
    </w:p>
    <w:p w14:paraId="1AE28F0D" w14:textId="77777777" w:rsidR="004467E5" w:rsidRDefault="004467E5" w:rsidP="00CA5379">
      <w:pPr>
        <w:spacing w:after="0" w:line="360" w:lineRule="auto"/>
        <w:rPr>
          <w:noProof/>
          <w:lang w:eastAsia="lt-LT"/>
        </w:rPr>
      </w:pPr>
    </w:p>
    <w:p w14:paraId="2BDF1271" w14:textId="77777777" w:rsidR="004467E5" w:rsidRDefault="004467E5" w:rsidP="00CA5379">
      <w:pPr>
        <w:spacing w:after="0" w:line="360" w:lineRule="auto"/>
        <w:rPr>
          <w:noProof/>
          <w:lang w:eastAsia="lt-LT"/>
        </w:rPr>
      </w:pPr>
    </w:p>
    <w:p w14:paraId="712591BD" w14:textId="77777777" w:rsidR="004467E5" w:rsidRDefault="004467E5" w:rsidP="00CA5379">
      <w:pPr>
        <w:spacing w:after="0" w:line="360" w:lineRule="auto"/>
        <w:rPr>
          <w:noProof/>
          <w:lang w:eastAsia="lt-LT"/>
        </w:rPr>
      </w:pPr>
    </w:p>
    <w:p w14:paraId="5DCD18C9" w14:textId="77777777" w:rsidR="004467E5" w:rsidRDefault="004467E5" w:rsidP="00CA5379">
      <w:pPr>
        <w:spacing w:after="0" w:line="360" w:lineRule="auto"/>
        <w:rPr>
          <w:noProof/>
          <w:lang w:eastAsia="lt-LT"/>
        </w:rPr>
      </w:pPr>
    </w:p>
    <w:p w14:paraId="577E69DF" w14:textId="77777777" w:rsidR="004467E5" w:rsidRDefault="004467E5" w:rsidP="00CA5379">
      <w:pPr>
        <w:spacing w:after="0" w:line="360" w:lineRule="auto"/>
        <w:rPr>
          <w:noProof/>
          <w:lang w:eastAsia="lt-LT"/>
        </w:rPr>
      </w:pPr>
    </w:p>
    <w:p w14:paraId="37DC2AB8" w14:textId="77777777" w:rsidR="004467E5" w:rsidRDefault="004467E5" w:rsidP="00CA5379">
      <w:pPr>
        <w:spacing w:after="0" w:line="360" w:lineRule="auto"/>
        <w:rPr>
          <w:noProof/>
          <w:lang w:eastAsia="lt-LT"/>
        </w:rPr>
      </w:pPr>
    </w:p>
    <w:p w14:paraId="345BB127" w14:textId="77777777" w:rsidR="004467E5" w:rsidRDefault="004467E5" w:rsidP="00CA5379">
      <w:pPr>
        <w:spacing w:after="0" w:line="360" w:lineRule="auto"/>
        <w:rPr>
          <w:noProof/>
          <w:lang w:eastAsia="lt-LT"/>
        </w:rPr>
      </w:pPr>
    </w:p>
    <w:p w14:paraId="1516D415" w14:textId="77777777" w:rsidR="004467E5" w:rsidRDefault="004467E5" w:rsidP="00CA5379">
      <w:pPr>
        <w:spacing w:after="0" w:line="360" w:lineRule="auto"/>
        <w:rPr>
          <w:noProof/>
          <w:lang w:eastAsia="lt-LT"/>
        </w:rPr>
      </w:pPr>
    </w:p>
    <w:p w14:paraId="5F090B86" w14:textId="77777777" w:rsidR="004467E5" w:rsidRDefault="004467E5" w:rsidP="00CA5379">
      <w:pPr>
        <w:spacing w:after="0" w:line="360" w:lineRule="auto"/>
        <w:rPr>
          <w:noProof/>
          <w:lang w:eastAsia="lt-LT"/>
        </w:rPr>
      </w:pPr>
    </w:p>
    <w:p w14:paraId="5AA96D38" w14:textId="77777777" w:rsidR="004467E5" w:rsidRDefault="004467E5" w:rsidP="00CA5379">
      <w:pPr>
        <w:spacing w:after="0" w:line="360" w:lineRule="auto"/>
        <w:rPr>
          <w:noProof/>
          <w:lang w:eastAsia="lt-LT"/>
        </w:rPr>
      </w:pPr>
    </w:p>
    <w:p w14:paraId="31BB2985" w14:textId="77777777" w:rsidR="004467E5" w:rsidRDefault="004467E5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7B58378" w:rsidR="006067EB" w:rsidRDefault="004467E5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356FEF" wp14:editId="62D5C44D">
                <wp:simplePos x="0" y="0"/>
                <wp:positionH relativeFrom="column">
                  <wp:posOffset>1606620</wp:posOffset>
                </wp:positionH>
                <wp:positionV relativeFrom="paragraph">
                  <wp:posOffset>1218566</wp:posOffset>
                </wp:positionV>
                <wp:extent cx="285397" cy="363502"/>
                <wp:effectExtent l="0" t="0" r="19685" b="36830"/>
                <wp:wrapNone/>
                <wp:docPr id="1968039454" name="Tiesioji jungti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397" cy="36350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D9225C" id="Tiesioji jungtis 4" o:spid="_x0000_s1026" style="position:absolute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6.5pt,95.95pt" to="148.95pt,1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EA90DF" wp14:editId="21F312F5">
                <wp:simplePos x="0" y="0"/>
                <wp:positionH relativeFrom="column">
                  <wp:posOffset>1888842</wp:posOffset>
                </wp:positionH>
                <wp:positionV relativeFrom="paragraph">
                  <wp:posOffset>1218564</wp:posOffset>
                </wp:positionV>
                <wp:extent cx="139982" cy="74507"/>
                <wp:effectExtent l="0" t="0" r="31750" b="20955"/>
                <wp:wrapNone/>
                <wp:docPr id="1798131753" name="Tiesioji jungt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982" cy="7450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51B8F5" id="Tiesioji jungtis 3" o:spid="_x0000_s1026" style="position:absolute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75pt,95.95pt" to="159.75pt,10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FDD38C" wp14:editId="0E5C716B">
                <wp:simplePos x="0" y="0"/>
                <wp:positionH relativeFrom="column">
                  <wp:posOffset>2010763</wp:posOffset>
                </wp:positionH>
                <wp:positionV relativeFrom="paragraph">
                  <wp:posOffset>1503045</wp:posOffset>
                </wp:positionV>
                <wp:extent cx="42898" cy="56444"/>
                <wp:effectExtent l="0" t="0" r="33655" b="20320"/>
                <wp:wrapNone/>
                <wp:docPr id="350212829" name="Tiesioji jungti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898" cy="5644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233C6D" id="Tiesioji jungtis 5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35pt,118.35pt" to="161.75pt,1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" strokecolor="black [3200]" strokeweight=".5pt">
                <v:stroke joinstyle="miter"/>
              </v:line>
            </w:pict>
          </mc:Fallback>
        </mc:AlternateContent>
      </w:r>
      <w:r w:rsidR="00B1412B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F803D33">
                <wp:simplePos x="0" y="0"/>
                <wp:positionH relativeFrom="margin">
                  <wp:posOffset>1891664</wp:posOffset>
                </wp:positionH>
                <wp:positionV relativeFrom="paragraph">
                  <wp:posOffset>1595755</wp:posOffset>
                </wp:positionV>
                <wp:extent cx="536575" cy="2203450"/>
                <wp:effectExtent l="57150" t="38100" r="3492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36575" cy="2203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EED67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8.95pt;margin-top:125.65pt;width:42.25pt;height:173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Pr="004467E5">
        <w:rPr>
          <w:noProof/>
        </w:rPr>
        <w:drawing>
          <wp:inline distT="0" distB="0" distL="0" distR="0" wp14:anchorId="188C972E" wp14:editId="3DDE7568">
            <wp:extent cx="3606800" cy="3706344"/>
            <wp:effectExtent l="0" t="0" r="0" b="8890"/>
            <wp:docPr id="437660562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660562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14612" cy="3714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97DCC8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4467E5" w:rsidRPr="004467E5">
        <w:rPr>
          <w:rFonts w:ascii="Verdana" w:hAnsi="Verdana"/>
          <w:b/>
          <w:bCs/>
          <w:i/>
          <w:iCs/>
          <w:sz w:val="18"/>
          <w:szCs w:val="18"/>
        </w:rPr>
        <w:t>4140/0400:460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F6DCAF" w14:textId="77777777" w:rsidR="009B1700" w:rsidRDefault="009B1700" w:rsidP="003B25C1">
      <w:pPr>
        <w:spacing w:after="0" w:line="240" w:lineRule="auto"/>
      </w:pPr>
      <w:r>
        <w:separator/>
      </w:r>
    </w:p>
  </w:endnote>
  <w:endnote w:type="continuationSeparator" w:id="0">
    <w:p w14:paraId="285FD9B6" w14:textId="77777777" w:rsidR="009B1700" w:rsidRDefault="009B170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E64059" w14:textId="77777777" w:rsidR="009B1700" w:rsidRDefault="009B1700" w:rsidP="003B25C1">
      <w:pPr>
        <w:spacing w:after="0" w:line="240" w:lineRule="auto"/>
      </w:pPr>
      <w:r>
        <w:separator/>
      </w:r>
    </w:p>
  </w:footnote>
  <w:footnote w:type="continuationSeparator" w:id="0">
    <w:p w14:paraId="7A18B82D" w14:textId="77777777" w:rsidR="009B1700" w:rsidRDefault="009B170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7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370E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48FC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1700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99</TotalTime>
  <Pages>2</Pages>
  <Words>128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13</cp:revision>
  <cp:lastPrinted>2020-01-07T07:24:00Z</cp:lastPrinted>
  <dcterms:created xsi:type="dcterms:W3CDTF">2024-02-23T15:46:00Z</dcterms:created>
  <dcterms:modified xsi:type="dcterms:W3CDTF">2026-01-15T10:17:00Z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