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1EE" w14:textId="179E3189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649B3C4" w:rsidR="00F342EA" w:rsidRDefault="00696C0C" w:rsidP="00CA5379">
      <w:pPr>
        <w:spacing w:after="0" w:line="360" w:lineRule="auto"/>
        <w:rPr>
          <w:noProof/>
          <w:lang w:eastAsia="lt-LT"/>
        </w:rPr>
      </w:pPr>
      <w:r w:rsidRPr="00696C0C">
        <w:rPr>
          <w:noProof/>
          <w:lang w:eastAsia="lt-LT"/>
        </w:rPr>
        <w:drawing>
          <wp:inline distT="0" distB="0" distL="0" distR="0" wp14:anchorId="648253BF" wp14:editId="62B1DB09">
            <wp:extent cx="4905375" cy="4249832"/>
            <wp:effectExtent l="0" t="0" r="0" b="0"/>
            <wp:docPr id="5752594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2594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7335" cy="425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ADF001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B2038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BE024CC">
                <wp:simplePos x="0" y="0"/>
                <wp:positionH relativeFrom="margin">
                  <wp:posOffset>2386965</wp:posOffset>
                </wp:positionH>
                <wp:positionV relativeFrom="paragraph">
                  <wp:posOffset>2131694</wp:posOffset>
                </wp:positionV>
                <wp:extent cx="457200" cy="25908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590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2DF8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95pt;margin-top:167.85pt;width:36pt;height:20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6C0C" w:rsidRPr="00696C0C">
        <w:rPr>
          <w:noProof/>
        </w:rPr>
        <w:drawing>
          <wp:inline distT="0" distB="0" distL="0" distR="0" wp14:anchorId="1C3F06D3" wp14:editId="77D84C68">
            <wp:extent cx="6120130" cy="4305300"/>
            <wp:effectExtent l="0" t="0" r="0" b="0"/>
            <wp:docPr id="8495120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5120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B726EC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6C0C" w:rsidRPr="00696C0C">
        <w:rPr>
          <w:rFonts w:ascii="Verdana" w:hAnsi="Verdana"/>
          <w:b/>
          <w:bCs/>
          <w:i/>
          <w:iCs/>
          <w:sz w:val="18"/>
          <w:szCs w:val="18"/>
        </w:rPr>
        <w:t>4142/0200:495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745A2" w14:textId="77777777" w:rsidR="00CB4B42" w:rsidRDefault="00CB4B42" w:rsidP="003B25C1">
      <w:pPr>
        <w:spacing w:after="0" w:line="240" w:lineRule="auto"/>
      </w:pPr>
      <w:r>
        <w:separator/>
      </w:r>
    </w:p>
  </w:endnote>
  <w:endnote w:type="continuationSeparator" w:id="0">
    <w:p w14:paraId="4514506D" w14:textId="77777777" w:rsidR="00CB4B42" w:rsidRDefault="00CB4B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FDAD6" w14:textId="77777777" w:rsidR="00CB4B42" w:rsidRDefault="00CB4B42" w:rsidP="003B25C1">
      <w:pPr>
        <w:spacing w:after="0" w:line="240" w:lineRule="auto"/>
      </w:pPr>
      <w:r>
        <w:separator/>
      </w:r>
    </w:p>
  </w:footnote>
  <w:footnote w:type="continuationSeparator" w:id="0">
    <w:p w14:paraId="3E6D2719" w14:textId="77777777" w:rsidR="00CB4B42" w:rsidRDefault="00CB4B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0730C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96C0C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4B42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2024-05-23T09:56:00Z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