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0B9F" w14:textId="77777777" w:rsidR="00395B9E" w:rsidRPr="00E0533C" w:rsidRDefault="00395B9E" w:rsidP="00395B9E">
      <w:pPr>
        <w:jc w:val="center"/>
      </w:pPr>
      <w:r>
        <w:rPr>
          <w:noProof/>
          <w:lang w:eastAsia="lt-LT"/>
        </w:rPr>
        <w:drawing>
          <wp:inline distT="0" distB="0" distL="0" distR="0" wp14:anchorId="23266E0E" wp14:editId="1458E16F">
            <wp:extent cx="552450" cy="561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FA0FD" w14:textId="77777777" w:rsidR="00395B9E" w:rsidRPr="00C409D8" w:rsidRDefault="00395B9E" w:rsidP="00395B9E">
      <w:pPr>
        <w:spacing w:line="240" w:lineRule="exact"/>
        <w:rPr>
          <w:b/>
          <w:caps w:val="0"/>
          <w:szCs w:val="24"/>
        </w:rPr>
      </w:pPr>
      <w:r>
        <w:rPr>
          <w:caps w:val="0"/>
          <w:szCs w:val="24"/>
        </w:rPr>
        <w:t xml:space="preserve">    </w:t>
      </w:r>
    </w:p>
    <w:tbl>
      <w:tblPr>
        <w:tblW w:w="9858" w:type="dxa"/>
        <w:tblLayout w:type="fixed"/>
        <w:tblLook w:val="0000" w:firstRow="0" w:lastRow="0" w:firstColumn="0" w:lastColumn="0" w:noHBand="0" w:noVBand="0"/>
      </w:tblPr>
      <w:tblGrid>
        <w:gridCol w:w="4481"/>
        <w:gridCol w:w="5377"/>
      </w:tblGrid>
      <w:tr w:rsidR="00395B9E" w:rsidRPr="00F6775A" w14:paraId="10E15514" w14:textId="77777777" w:rsidTr="0088402C">
        <w:trPr>
          <w:cantSplit/>
          <w:trHeight w:val="526"/>
        </w:trPr>
        <w:tc>
          <w:tcPr>
            <w:tcW w:w="9858" w:type="dxa"/>
            <w:gridSpan w:val="2"/>
          </w:tcPr>
          <w:p w14:paraId="081FD5AB" w14:textId="7DEC7727" w:rsidR="00395B9E" w:rsidRPr="007642D8" w:rsidRDefault="00395B9E" w:rsidP="0070619A">
            <w:pPr>
              <w:jc w:val="center"/>
              <w:rPr>
                <w:b/>
                <w:sz w:val="28"/>
                <w:szCs w:val="28"/>
              </w:rPr>
            </w:pPr>
            <w:r w:rsidRPr="007642D8">
              <w:rPr>
                <w:b/>
                <w:sz w:val="28"/>
                <w:szCs w:val="28"/>
              </w:rPr>
              <w:t>Nacionalinė žemės tarnyb</w:t>
            </w:r>
            <w:r w:rsidR="00655CB9">
              <w:rPr>
                <w:b/>
                <w:sz w:val="28"/>
                <w:szCs w:val="28"/>
              </w:rPr>
              <w:t>A</w:t>
            </w:r>
          </w:p>
          <w:p w14:paraId="4854A6BC" w14:textId="77777777" w:rsidR="00395B9E" w:rsidRPr="007642D8" w:rsidRDefault="00395B9E" w:rsidP="0070619A">
            <w:pPr>
              <w:pStyle w:val="Antrat1"/>
              <w:ind w:left="0" w:firstLine="34"/>
              <w:rPr>
                <w:rFonts w:ascii="Times New Roman" w:hAnsi="Times New Roman"/>
                <w:caps/>
                <w:szCs w:val="28"/>
              </w:rPr>
            </w:pPr>
            <w:r w:rsidRPr="007642D8">
              <w:rPr>
                <w:rFonts w:ascii="Times New Roman" w:hAnsi="Times New Roman"/>
                <w:caps/>
                <w:szCs w:val="28"/>
              </w:rPr>
              <w:t xml:space="preserve">PRIE </w:t>
            </w:r>
            <w:r>
              <w:rPr>
                <w:rFonts w:ascii="Times New Roman" w:hAnsi="Times New Roman"/>
                <w:caps/>
                <w:szCs w:val="28"/>
              </w:rPr>
              <w:t>Aplinkos</w:t>
            </w:r>
            <w:r w:rsidRPr="007642D8">
              <w:rPr>
                <w:rFonts w:ascii="Times New Roman" w:hAnsi="Times New Roman"/>
                <w:caps/>
                <w:szCs w:val="28"/>
              </w:rPr>
              <w:t xml:space="preserve"> MINISTERIJOS</w:t>
            </w:r>
          </w:p>
          <w:p w14:paraId="33EFC83B" w14:textId="77777777" w:rsidR="00395B9E" w:rsidRPr="00F6775A" w:rsidRDefault="00395B9E" w:rsidP="0070619A">
            <w:pPr>
              <w:ind w:firstLine="34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caps w:val="0"/>
                <w:noProof/>
                <w:sz w:val="20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CD2AB4" wp14:editId="41C0DA31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280670</wp:posOffset>
                      </wp:positionV>
                      <wp:extent cx="1085850" cy="276225"/>
                      <wp:effectExtent l="0" t="0" r="0" b="9525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A0C97B" w14:textId="42912A62" w:rsidR="00395B9E" w:rsidRPr="000A5D7B" w:rsidRDefault="00395B9E" w:rsidP="00395B9E">
                                  <w:r>
                                    <w:t>202</w:t>
                                  </w:r>
                                  <w:r w:rsidR="000959F0">
                                    <w:t>5-0</w:t>
                                  </w:r>
                                  <w:r w:rsidR="005343E4">
                                    <w:t>9</w:t>
                                  </w:r>
                                  <w:r>
                                    <w:t>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CD2A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264.3pt;margin-top:22.1pt;width:85.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" filled="f" stroked="f">
                      <v:textbox>
                        <w:txbxContent>
                          <w:p w14:paraId="09A0C97B" w14:textId="42912A62" w:rsidR="00395B9E" w:rsidRPr="000A5D7B" w:rsidRDefault="00395B9E" w:rsidP="00395B9E">
                            <w:r>
                              <w:t>202</w:t>
                            </w:r>
                            <w:r w:rsidR="000959F0">
                              <w:t>5-0</w:t>
                            </w:r>
                            <w:r w:rsidR="005343E4">
                              <w:t>9</w:t>
                            </w:r>
                            <w: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aps w:val="0"/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6A9BF3" wp14:editId="37EDB24A">
                      <wp:simplePos x="0" y="0"/>
                      <wp:positionH relativeFrom="column">
                        <wp:posOffset>4664075</wp:posOffset>
                      </wp:positionH>
                      <wp:positionV relativeFrom="paragraph">
                        <wp:posOffset>283845</wp:posOffset>
                      </wp:positionV>
                      <wp:extent cx="1993900" cy="279400"/>
                      <wp:effectExtent l="0" t="0" r="0" b="6350"/>
                      <wp:wrapNone/>
                      <wp:docPr id="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3900" cy="279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5E250F" w14:textId="6D7D47FE" w:rsidR="00395B9E" w:rsidRPr="00FB406E" w:rsidRDefault="009356DC" w:rsidP="00395B9E">
                                  <w:r>
                                    <w:t>1</w:t>
                                  </w:r>
                                  <w:r w:rsidR="00395B9E">
                                    <w:t>SD-      -(15.</w:t>
                                  </w:r>
                                  <w:r w:rsidR="00975205">
                                    <w:t>3</w:t>
                                  </w:r>
                                  <w:r w:rsidR="00395B9E">
                                    <w:t xml:space="preserve">.48 </w:t>
                                  </w:r>
                                  <w:proofErr w:type="spellStart"/>
                                  <w:r w:rsidR="000959F0">
                                    <w:t>M</w:t>
                                  </w:r>
                                  <w:r w:rsidR="000959F0" w:rsidRPr="000959F0">
                                    <w:rPr>
                                      <w:bCs/>
                                      <w:caps w:val="0"/>
                                      <w:szCs w:val="24"/>
                                    </w:rPr>
                                    <w:t>r</w:t>
                                  </w:r>
                                  <w:proofErr w:type="spellEnd"/>
                                  <w:r w:rsidR="00395B9E">
                                    <w:t>.)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A9BF3" id="Text Box 3" o:spid="_x0000_s1027" type="#_x0000_t202" style="position:absolute;left:0;text-align:left;margin-left:367.25pt;margin-top:22.35pt;width:157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" filled="f" stroked="f">
                      <v:textbox>
                        <w:txbxContent>
                          <w:p w14:paraId="785E250F" w14:textId="6D7D47FE" w:rsidR="00395B9E" w:rsidRPr="00FB406E" w:rsidRDefault="009356DC" w:rsidP="00395B9E">
                            <w:r>
                              <w:t>1</w:t>
                            </w:r>
                            <w:r w:rsidR="00395B9E">
                              <w:t>SD-      -(15.</w:t>
                            </w:r>
                            <w:r w:rsidR="00975205">
                              <w:t>3</w:t>
                            </w:r>
                            <w:r w:rsidR="00395B9E">
                              <w:t xml:space="preserve">.48 </w:t>
                            </w:r>
                            <w:proofErr w:type="spellStart"/>
                            <w:r w:rsidR="000959F0">
                              <w:t>M</w:t>
                            </w:r>
                            <w:r w:rsidR="000959F0" w:rsidRPr="000959F0">
                              <w:rPr>
                                <w:bCs/>
                                <w:caps w:val="0"/>
                                <w:szCs w:val="24"/>
                              </w:rPr>
                              <w:t>r</w:t>
                            </w:r>
                            <w:proofErr w:type="spellEnd"/>
                            <w:r w:rsidR="00395B9E">
                              <w:t>.)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95B9E" w14:paraId="4B194883" w14:textId="77777777" w:rsidTr="0088402C">
        <w:trPr>
          <w:cantSplit/>
          <w:trHeight w:val="1312"/>
        </w:trPr>
        <w:tc>
          <w:tcPr>
            <w:tcW w:w="4481" w:type="dxa"/>
          </w:tcPr>
          <w:p w14:paraId="4F7F28F5" w14:textId="6887C248" w:rsidR="00395B9E" w:rsidRDefault="000800F3" w:rsidP="0070619A">
            <w:pPr>
              <w:rPr>
                <w:caps w:val="0"/>
              </w:rPr>
            </w:pPr>
            <w:r>
              <w:rPr>
                <w:caps w:val="0"/>
              </w:rPr>
              <w:t xml:space="preserve">Vilniaus rajono savivaldybės </w:t>
            </w:r>
          </w:p>
          <w:p w14:paraId="00B286F7" w14:textId="62C6BF29" w:rsidR="000800F3" w:rsidRDefault="000800F3" w:rsidP="0070619A">
            <w:pPr>
              <w:rPr>
                <w:caps w:val="0"/>
              </w:rPr>
            </w:pPr>
            <w:r>
              <w:rPr>
                <w:caps w:val="0"/>
              </w:rPr>
              <w:t>administracijai</w:t>
            </w:r>
          </w:p>
          <w:p w14:paraId="23BBD270" w14:textId="77777777" w:rsidR="005343E4" w:rsidRDefault="00105FC9" w:rsidP="0049370C">
            <w:hyperlink r:id="rId11" w:history="1">
              <w:r w:rsidRPr="00105FC9">
                <w:rPr>
                  <w:rStyle w:val="Hipersaitas"/>
                  <w:caps w:val="0"/>
                </w:rPr>
                <w:t>vrsa@vrsa.lt</w:t>
              </w:r>
            </w:hyperlink>
          </w:p>
          <w:p w14:paraId="3E92E9D3" w14:textId="77777777" w:rsidR="00105FC9" w:rsidRDefault="00105FC9" w:rsidP="0049370C"/>
          <w:p w14:paraId="34910632" w14:textId="1818B8FB" w:rsidR="00532F70" w:rsidRPr="00532F70" w:rsidRDefault="00532F70" w:rsidP="0049370C">
            <w:pPr>
              <w:rPr>
                <w:caps w:val="0"/>
              </w:rPr>
            </w:pPr>
            <w:r>
              <w:rPr>
                <w:caps w:val="0"/>
              </w:rPr>
              <w:t xml:space="preserve"> </w:t>
            </w:r>
          </w:p>
        </w:tc>
        <w:tc>
          <w:tcPr>
            <w:tcW w:w="5376" w:type="dxa"/>
          </w:tcPr>
          <w:p w14:paraId="3AA7888D" w14:textId="77777777" w:rsidR="00395B9E" w:rsidRDefault="00395B9E" w:rsidP="0070619A">
            <w:pPr>
              <w:rPr>
                <w:caps w:val="0"/>
              </w:rPr>
            </w:pPr>
            <w:r w:rsidRPr="003671BA">
              <w:rPr>
                <w:caps w:val="0"/>
                <w:szCs w:val="24"/>
              </w:rPr>
              <w:t xml:space="preserve"> </w:t>
            </w:r>
            <w:r>
              <w:rPr>
                <w:caps w:val="0"/>
              </w:rPr>
              <w:t xml:space="preserve">              ______________ Nr. _________________</w:t>
            </w:r>
          </w:p>
          <w:p w14:paraId="482E61A3" w14:textId="77777777" w:rsidR="00395B9E" w:rsidRDefault="00395B9E" w:rsidP="0070619A">
            <w:pPr>
              <w:jc w:val="center"/>
              <w:rPr>
                <w:caps w:val="0"/>
                <w:sz w:val="10"/>
              </w:rPr>
            </w:pPr>
            <w:r>
              <w:rPr>
                <w:caps w:val="0"/>
                <w:noProof/>
                <w:sz w:val="20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DD81D9" wp14:editId="30CB27D1">
                      <wp:simplePos x="0" y="0"/>
                      <wp:positionH relativeFrom="column">
                        <wp:posOffset>1830705</wp:posOffset>
                      </wp:positionH>
                      <wp:positionV relativeFrom="paragraph">
                        <wp:posOffset>34290</wp:posOffset>
                      </wp:positionV>
                      <wp:extent cx="2085975" cy="647700"/>
                      <wp:effectExtent l="0" t="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647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C0A530" w14:textId="51D2D216" w:rsidR="00395B9E" w:rsidRDefault="00395B9E" w:rsidP="00395B9E">
                                  <w:pPr>
                                    <w:rPr>
                                      <w:caps w:val="0"/>
                                    </w:rPr>
                                  </w:pPr>
                                </w:p>
                                <w:p w14:paraId="4F8DFC47" w14:textId="77777777" w:rsidR="00395B9E" w:rsidRPr="000A5D7B" w:rsidRDefault="00395B9E" w:rsidP="00395B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D81D9" id="Text Box 5" o:spid="_x0000_s1028" type="#_x0000_t202" style="position:absolute;left:0;text-align:left;margin-left:144.15pt;margin-top:2.7pt;width:164.2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" filled="f" stroked="f">
                      <v:textbox>
                        <w:txbxContent>
                          <w:p w14:paraId="4EC0A530" w14:textId="51D2D216" w:rsidR="00395B9E" w:rsidRDefault="00395B9E" w:rsidP="00395B9E">
                            <w:pPr>
                              <w:rPr>
                                <w:caps w:val="0"/>
                              </w:rPr>
                            </w:pPr>
                          </w:p>
                          <w:p w14:paraId="4F8DFC47" w14:textId="77777777" w:rsidR="00395B9E" w:rsidRPr="000A5D7B" w:rsidRDefault="00395B9E" w:rsidP="00395B9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aps w:val="0"/>
                <w:noProof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C3496D" wp14:editId="6AE4C5E5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34290</wp:posOffset>
                      </wp:positionV>
                      <wp:extent cx="971550" cy="457200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5140178" w14:textId="0F2BBB0A" w:rsidR="00395B9E" w:rsidRPr="00C92E07" w:rsidRDefault="00395B9E" w:rsidP="00395B9E">
                                  <w:pPr>
                                    <w:ind w:left="-142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3496D" id="Text Box 2" o:spid="_x0000_s1029" type="#_x0000_t202" style="position:absolute;left:0;text-align:left;margin-left:48.9pt;margin-top:2.7pt;width:76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" filled="f" stroked="f">
                      <v:textbox>
                        <w:txbxContent>
                          <w:p w14:paraId="15140178" w14:textId="0F2BBB0A" w:rsidR="00395B9E" w:rsidRPr="00C92E07" w:rsidRDefault="00395B9E" w:rsidP="00395B9E">
                            <w:pPr>
                              <w:ind w:left="-142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66490F1" w14:textId="77777777" w:rsidR="00395B9E" w:rsidRDefault="00395B9E" w:rsidP="0070619A">
            <w:pPr>
              <w:jc w:val="center"/>
              <w:rPr>
                <w:caps w:val="0"/>
              </w:rPr>
            </w:pPr>
            <w:r>
              <w:rPr>
                <w:caps w:val="0"/>
              </w:rPr>
              <w:t xml:space="preserve">             Į ____________  Nr.    _______________ </w:t>
            </w:r>
          </w:p>
        </w:tc>
      </w:tr>
    </w:tbl>
    <w:p w14:paraId="364AED0C" w14:textId="77777777" w:rsidR="00BE139A" w:rsidRPr="00C5646D" w:rsidRDefault="00BE139A" w:rsidP="00395B9E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b/>
          <w:bCs/>
          <w:caps w:val="0"/>
        </w:rPr>
      </w:pPr>
    </w:p>
    <w:p w14:paraId="1E63564F" w14:textId="715CCEB7" w:rsidR="005343E4" w:rsidRPr="005343E4" w:rsidRDefault="00C5646D" w:rsidP="005343E4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b/>
          <w:bCs/>
          <w:caps w:val="0"/>
        </w:rPr>
      </w:pPr>
      <w:r w:rsidRPr="00C5646D">
        <w:rPr>
          <w:b/>
          <w:bCs/>
          <w:caps w:val="0"/>
        </w:rPr>
        <w:t xml:space="preserve">DĖL VALSTYBINĖS ŽEMĖS SKLYPO NAUDOJIMO BŪDO </w:t>
      </w:r>
      <w:r w:rsidR="00532F70">
        <w:rPr>
          <w:b/>
          <w:bCs/>
          <w:caps w:val="0"/>
        </w:rPr>
        <w:t>PAKEITIMO</w:t>
      </w:r>
    </w:p>
    <w:p w14:paraId="604DDF68" w14:textId="77777777" w:rsidR="00BE139A" w:rsidRDefault="00BE139A" w:rsidP="00FD24D9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</w:rPr>
      </w:pPr>
    </w:p>
    <w:p w14:paraId="3CD45007" w14:textId="494285ED" w:rsidR="00C45B5D" w:rsidRDefault="00EB7BB8" w:rsidP="00A36CFC">
      <w:pPr>
        <w:spacing w:line="360" w:lineRule="auto"/>
        <w:ind w:firstLine="720"/>
        <w:jc w:val="both"/>
        <w:rPr>
          <w:bCs/>
          <w:caps w:val="0"/>
          <w:szCs w:val="24"/>
        </w:rPr>
      </w:pPr>
      <w:r>
        <w:rPr>
          <w:bCs/>
          <w:caps w:val="0"/>
          <w:szCs w:val="24"/>
        </w:rPr>
        <w:t xml:space="preserve">Nacionalinės žemės tarnybos Kauno apygardos žemės tvarkymo ir administravimo skyrius (toliau – Skyrius), </w:t>
      </w:r>
      <w:r w:rsidR="006919B7">
        <w:rPr>
          <w:bCs/>
          <w:caps w:val="0"/>
          <w:szCs w:val="24"/>
        </w:rPr>
        <w:t xml:space="preserve">2025-08-25 gavo </w:t>
      </w:r>
      <w:r w:rsidRPr="00EB7BB8">
        <w:rPr>
          <w:bCs/>
          <w:caps w:val="0"/>
          <w:szCs w:val="24"/>
        </w:rPr>
        <w:t>prašymą</w:t>
      </w:r>
      <w:r w:rsidR="00BA07AE">
        <w:rPr>
          <w:bCs/>
          <w:caps w:val="0"/>
          <w:szCs w:val="24"/>
        </w:rPr>
        <w:t xml:space="preserve"> inicijuoti </w:t>
      </w:r>
      <w:r w:rsidR="00364C08">
        <w:rPr>
          <w:bCs/>
          <w:caps w:val="0"/>
          <w:szCs w:val="24"/>
        </w:rPr>
        <w:t xml:space="preserve">valstybinės žemės sklypo </w:t>
      </w:r>
      <w:r w:rsidR="00BA07AE">
        <w:rPr>
          <w:bCs/>
          <w:caps w:val="0"/>
          <w:szCs w:val="24"/>
        </w:rPr>
        <w:t xml:space="preserve">(kadastro Nr. </w:t>
      </w:r>
      <w:r w:rsidR="00364C08" w:rsidRPr="00364C08">
        <w:rPr>
          <w:bCs/>
          <w:caps w:val="0"/>
          <w:szCs w:val="24"/>
        </w:rPr>
        <w:t>4134/0100:470</w:t>
      </w:r>
      <w:r w:rsidR="00522CF5">
        <w:rPr>
          <w:bCs/>
          <w:caps w:val="0"/>
          <w:szCs w:val="24"/>
        </w:rPr>
        <w:t>)</w:t>
      </w:r>
      <w:r w:rsidR="00364C08">
        <w:rPr>
          <w:bCs/>
          <w:caps w:val="0"/>
          <w:szCs w:val="24"/>
        </w:rPr>
        <w:t xml:space="preserve">, esančio </w:t>
      </w:r>
      <w:r w:rsidR="00BA07AE" w:rsidRPr="00BA07AE">
        <w:rPr>
          <w:bCs/>
          <w:caps w:val="0"/>
          <w:szCs w:val="24"/>
        </w:rPr>
        <w:t xml:space="preserve">Vilniaus r. sav., Paberžės sen., </w:t>
      </w:r>
      <w:proofErr w:type="spellStart"/>
      <w:r w:rsidR="00BA07AE" w:rsidRPr="00BA07AE">
        <w:rPr>
          <w:bCs/>
          <w:caps w:val="0"/>
          <w:szCs w:val="24"/>
        </w:rPr>
        <w:t>Glitiškių</w:t>
      </w:r>
      <w:proofErr w:type="spellEnd"/>
      <w:r w:rsidR="00BA07AE" w:rsidRPr="00BA07AE">
        <w:rPr>
          <w:bCs/>
          <w:caps w:val="0"/>
          <w:szCs w:val="24"/>
        </w:rPr>
        <w:t xml:space="preserve"> k., Liepų al.</w:t>
      </w:r>
      <w:r w:rsidR="00522CF5">
        <w:rPr>
          <w:bCs/>
          <w:caps w:val="0"/>
          <w:szCs w:val="24"/>
        </w:rPr>
        <w:t> </w:t>
      </w:r>
      <w:r w:rsidR="00BA07AE" w:rsidRPr="00BA07AE">
        <w:rPr>
          <w:bCs/>
          <w:caps w:val="0"/>
          <w:szCs w:val="24"/>
        </w:rPr>
        <w:t>38</w:t>
      </w:r>
      <w:r w:rsidR="00BA07AE">
        <w:rPr>
          <w:bCs/>
          <w:caps w:val="0"/>
          <w:szCs w:val="24"/>
        </w:rPr>
        <w:t>,</w:t>
      </w:r>
      <w:r w:rsidR="00522CF5">
        <w:rPr>
          <w:bCs/>
          <w:caps w:val="0"/>
          <w:szCs w:val="24"/>
        </w:rPr>
        <w:t xml:space="preserve"> naudojimo būdo keitimą</w:t>
      </w:r>
      <w:r w:rsidR="00307DDD">
        <w:rPr>
          <w:bCs/>
          <w:caps w:val="0"/>
          <w:szCs w:val="24"/>
        </w:rPr>
        <w:t xml:space="preserve"> iš </w:t>
      </w:r>
      <w:r w:rsidR="00307DDD" w:rsidRPr="00307DDD">
        <w:rPr>
          <w:bCs/>
          <w:caps w:val="0"/>
          <w:szCs w:val="24"/>
        </w:rPr>
        <w:t>visuomeninės paskirties teritorijos į gyvenamosios teritorijos (vienbučių ir dvibučių gyvenamųjų pastatų teritorijos) paskirtį</w:t>
      </w:r>
      <w:r w:rsidR="00522CF5">
        <w:rPr>
          <w:bCs/>
          <w:caps w:val="0"/>
          <w:szCs w:val="24"/>
        </w:rPr>
        <w:t>.</w:t>
      </w:r>
      <w:r w:rsidR="00BA07AE" w:rsidRPr="00BA07AE">
        <w:rPr>
          <w:bCs/>
          <w:caps w:val="0"/>
          <w:szCs w:val="24"/>
        </w:rPr>
        <w:t xml:space="preserve"> </w:t>
      </w:r>
    </w:p>
    <w:p w14:paraId="7837A367" w14:textId="764A11B3" w:rsidR="00EB7BB8" w:rsidRDefault="004B3D07" w:rsidP="00A36CFC">
      <w:pPr>
        <w:spacing w:line="360" w:lineRule="auto"/>
        <w:ind w:firstLine="720"/>
        <w:jc w:val="both"/>
        <w:rPr>
          <w:bCs/>
          <w:caps w:val="0"/>
        </w:rPr>
      </w:pPr>
      <w:r w:rsidRPr="004B3D07">
        <w:rPr>
          <w:bCs/>
          <w:caps w:val="0"/>
          <w:szCs w:val="24"/>
        </w:rPr>
        <w:t>Nacionalinė žemės tarnyba prie Aplinkos ministerijos, atliekanti Lietuvos Respublikos žemės įstatymo 32 straipsnio 3 dalyje jai, kaip Lietuvos Respublikos žemės įstatymo 7 straipsnio 1 dalies 1 punkt</w:t>
      </w:r>
      <w:r w:rsidR="009A5C79">
        <w:rPr>
          <w:bCs/>
          <w:caps w:val="0"/>
          <w:szCs w:val="24"/>
        </w:rPr>
        <w:t xml:space="preserve">e </w:t>
      </w:r>
      <w:r w:rsidRPr="004B3D07">
        <w:rPr>
          <w:bCs/>
          <w:caps w:val="0"/>
          <w:szCs w:val="24"/>
        </w:rPr>
        <w:t>nurodytam valstybinės žemės patikėjimo teisės subjektui pavestas funkcijas, prašo</w:t>
      </w:r>
      <w:r w:rsidR="009A5C79">
        <w:rPr>
          <w:bCs/>
          <w:caps w:val="0"/>
          <w:szCs w:val="24"/>
        </w:rPr>
        <w:t>,</w:t>
      </w:r>
      <w:r w:rsidRPr="004B3D07">
        <w:rPr>
          <w:bCs/>
          <w:caps w:val="0"/>
          <w:szCs w:val="24"/>
        </w:rPr>
        <w:t xml:space="preserve"> vadovaujantis </w:t>
      </w:r>
      <w:r w:rsidR="00EB7BB8" w:rsidRPr="00EB7BB8">
        <w:rPr>
          <w:bCs/>
          <w:caps w:val="0"/>
          <w:szCs w:val="24"/>
        </w:rPr>
        <w:t>Lietuvos Respublikos aplinkos ministro 2024 m. birželio 17 d. įsakymu Nr. D1-199 „Dėl žemės naudojimo būdų turinio aprašo patvirtinimo</w:t>
      </w:r>
      <w:r w:rsidR="00D911A2">
        <w:rPr>
          <w:bCs/>
          <w:caps w:val="0"/>
          <w:szCs w:val="24"/>
        </w:rPr>
        <w:t>“</w:t>
      </w:r>
      <w:r w:rsidR="00005D4D">
        <w:rPr>
          <w:bCs/>
          <w:caps w:val="0"/>
          <w:szCs w:val="24"/>
        </w:rPr>
        <w:t xml:space="preserve"> </w:t>
      </w:r>
      <w:r w:rsidR="00235B71">
        <w:rPr>
          <w:bCs/>
          <w:caps w:val="0"/>
          <w:szCs w:val="24"/>
        </w:rPr>
        <w:t>priimti sprendimą dėl</w:t>
      </w:r>
      <w:r w:rsidR="007F3D70">
        <w:rPr>
          <w:bCs/>
          <w:caps w:val="0"/>
          <w:szCs w:val="24"/>
        </w:rPr>
        <w:t xml:space="preserve"> </w:t>
      </w:r>
      <w:r w:rsidR="00A36CFC" w:rsidRPr="00BB55A1">
        <w:rPr>
          <w:bCs/>
          <w:caps w:val="0"/>
        </w:rPr>
        <w:t xml:space="preserve">kitos paskirties valstybinės žemės sklypo (kadastro Nr. </w:t>
      </w:r>
      <w:r w:rsidR="00522CF5">
        <w:rPr>
          <w:bCs/>
          <w:caps w:val="0"/>
        </w:rPr>
        <w:t>4134/0100:470</w:t>
      </w:r>
      <w:r w:rsidR="00A36CFC" w:rsidRPr="00BB55A1">
        <w:rPr>
          <w:bCs/>
          <w:caps w:val="0"/>
        </w:rPr>
        <w:t xml:space="preserve">, unikalus Nr. </w:t>
      </w:r>
      <w:r w:rsidR="00C45B5D" w:rsidRPr="00C45B5D">
        <w:rPr>
          <w:bCs/>
          <w:caps w:val="0"/>
        </w:rPr>
        <w:t>4400-4627-7585</w:t>
      </w:r>
      <w:r w:rsidR="00A36CFC" w:rsidRPr="00BB55A1">
        <w:rPr>
          <w:bCs/>
          <w:caps w:val="0"/>
        </w:rPr>
        <w:t>)</w:t>
      </w:r>
      <w:r w:rsidR="00BC2035">
        <w:rPr>
          <w:bCs/>
          <w:caps w:val="0"/>
        </w:rPr>
        <w:t xml:space="preserve">, esančio </w:t>
      </w:r>
      <w:r w:rsidR="00C45B5D" w:rsidRPr="00BA07AE">
        <w:rPr>
          <w:bCs/>
          <w:caps w:val="0"/>
          <w:szCs w:val="24"/>
        </w:rPr>
        <w:t xml:space="preserve">Vilniaus r. sav., Paberžės sen., </w:t>
      </w:r>
      <w:proofErr w:type="spellStart"/>
      <w:r w:rsidR="00C45B5D" w:rsidRPr="00BA07AE">
        <w:rPr>
          <w:bCs/>
          <w:caps w:val="0"/>
          <w:szCs w:val="24"/>
        </w:rPr>
        <w:t>Glitiškių</w:t>
      </w:r>
      <w:proofErr w:type="spellEnd"/>
      <w:r w:rsidR="00C45B5D" w:rsidRPr="00BA07AE">
        <w:rPr>
          <w:bCs/>
          <w:caps w:val="0"/>
          <w:szCs w:val="24"/>
        </w:rPr>
        <w:t xml:space="preserve"> k., Liepų al.</w:t>
      </w:r>
      <w:r w:rsidR="00C45B5D">
        <w:rPr>
          <w:bCs/>
          <w:caps w:val="0"/>
          <w:szCs w:val="24"/>
        </w:rPr>
        <w:t> </w:t>
      </w:r>
      <w:r w:rsidR="00C45B5D" w:rsidRPr="00BA07AE">
        <w:rPr>
          <w:bCs/>
          <w:caps w:val="0"/>
          <w:szCs w:val="24"/>
        </w:rPr>
        <w:t>38</w:t>
      </w:r>
      <w:r w:rsidR="00C45B5D">
        <w:rPr>
          <w:bCs/>
          <w:caps w:val="0"/>
        </w:rPr>
        <w:t>,</w:t>
      </w:r>
      <w:r w:rsidR="007F3D70">
        <w:rPr>
          <w:bCs/>
          <w:caps w:val="0"/>
        </w:rPr>
        <w:t xml:space="preserve"> naudojimo būd</w:t>
      </w:r>
      <w:r w:rsidR="00235B71">
        <w:rPr>
          <w:bCs/>
          <w:caps w:val="0"/>
        </w:rPr>
        <w:t>o pakeitimo</w:t>
      </w:r>
      <w:r w:rsidR="00EA35A0">
        <w:rPr>
          <w:bCs/>
          <w:caps w:val="0"/>
        </w:rPr>
        <w:t>,</w:t>
      </w:r>
      <w:r w:rsidR="00C45B5D">
        <w:rPr>
          <w:bCs/>
          <w:caps w:val="0"/>
        </w:rPr>
        <w:t xml:space="preserve"> </w:t>
      </w:r>
      <w:r w:rsidR="00A36CFC" w:rsidRPr="00BB55A1">
        <w:rPr>
          <w:bCs/>
          <w:caps w:val="0"/>
        </w:rPr>
        <w:t>atsižvelgiant į sklype esančius statinius (</w:t>
      </w:r>
      <w:r w:rsidR="006653A1">
        <w:rPr>
          <w:bCs/>
          <w:caps w:val="0"/>
        </w:rPr>
        <w:t>p</w:t>
      </w:r>
      <w:r w:rsidR="007F3D70" w:rsidRPr="007F3D70">
        <w:rPr>
          <w:bCs/>
          <w:caps w:val="0"/>
        </w:rPr>
        <w:t xml:space="preserve">astatas - </w:t>
      </w:r>
      <w:r w:rsidR="006653A1">
        <w:rPr>
          <w:bCs/>
          <w:caps w:val="0"/>
        </w:rPr>
        <w:t>g</w:t>
      </w:r>
      <w:r w:rsidR="007F3D70" w:rsidRPr="007F3D70">
        <w:rPr>
          <w:bCs/>
          <w:caps w:val="0"/>
        </w:rPr>
        <w:t>yvenamas namas</w:t>
      </w:r>
      <w:r w:rsidR="00852D7A">
        <w:rPr>
          <w:bCs/>
          <w:caps w:val="0"/>
        </w:rPr>
        <w:t>,</w:t>
      </w:r>
      <w:r w:rsidR="007F3D70">
        <w:rPr>
          <w:bCs/>
          <w:caps w:val="0"/>
        </w:rPr>
        <w:t xml:space="preserve"> </w:t>
      </w:r>
      <w:r w:rsidR="00A36CFC" w:rsidRPr="00BB55A1">
        <w:rPr>
          <w:bCs/>
          <w:caps w:val="0"/>
        </w:rPr>
        <w:t xml:space="preserve">unikalus Nr. </w:t>
      </w:r>
      <w:r w:rsidR="00852D7A" w:rsidRPr="00852D7A">
        <w:rPr>
          <w:bCs/>
          <w:caps w:val="0"/>
        </w:rPr>
        <w:t>4196-0043-6018</w:t>
      </w:r>
      <w:r w:rsidR="00A36CFC" w:rsidRPr="00BB55A1">
        <w:rPr>
          <w:bCs/>
          <w:caps w:val="0"/>
        </w:rPr>
        <w:t xml:space="preserve">, </w:t>
      </w:r>
      <w:r w:rsidR="006653A1">
        <w:rPr>
          <w:bCs/>
          <w:caps w:val="0"/>
        </w:rPr>
        <w:t>p</w:t>
      </w:r>
      <w:r w:rsidR="00852D7A" w:rsidRPr="00852D7A">
        <w:rPr>
          <w:bCs/>
          <w:caps w:val="0"/>
        </w:rPr>
        <w:t xml:space="preserve">astatas </w:t>
      </w:r>
      <w:r w:rsidR="002778BF">
        <w:rPr>
          <w:bCs/>
          <w:caps w:val="0"/>
        </w:rPr>
        <w:t>–</w:t>
      </w:r>
      <w:r w:rsidR="00852D7A" w:rsidRPr="00852D7A">
        <w:rPr>
          <w:bCs/>
          <w:caps w:val="0"/>
        </w:rPr>
        <w:t xml:space="preserve"> </w:t>
      </w:r>
      <w:r w:rsidR="006653A1">
        <w:rPr>
          <w:bCs/>
          <w:caps w:val="0"/>
        </w:rPr>
        <w:t>g</w:t>
      </w:r>
      <w:r w:rsidR="00852D7A" w:rsidRPr="00852D7A">
        <w:rPr>
          <w:bCs/>
          <w:caps w:val="0"/>
        </w:rPr>
        <w:t>aražas</w:t>
      </w:r>
      <w:r w:rsidR="00A36CFC" w:rsidRPr="00BB55A1">
        <w:rPr>
          <w:bCs/>
          <w:caps w:val="0"/>
        </w:rPr>
        <w:t xml:space="preserve">, unikalus Nr. </w:t>
      </w:r>
      <w:r w:rsidR="002778BF">
        <w:rPr>
          <w:bCs/>
          <w:caps w:val="0"/>
        </w:rPr>
        <w:t>4</w:t>
      </w:r>
      <w:r w:rsidR="002778BF" w:rsidRPr="002778BF">
        <w:rPr>
          <w:bCs/>
          <w:caps w:val="0"/>
        </w:rPr>
        <w:t>196-0043-6029</w:t>
      </w:r>
      <w:r w:rsidR="002778BF">
        <w:rPr>
          <w:bCs/>
          <w:caps w:val="0"/>
        </w:rPr>
        <w:t xml:space="preserve">, </w:t>
      </w:r>
      <w:r w:rsidR="006653A1">
        <w:rPr>
          <w:bCs/>
          <w:caps w:val="0"/>
        </w:rPr>
        <w:t>p</w:t>
      </w:r>
      <w:r w:rsidR="002778BF" w:rsidRPr="002778BF">
        <w:rPr>
          <w:bCs/>
          <w:caps w:val="0"/>
        </w:rPr>
        <w:t xml:space="preserve">astatas - </w:t>
      </w:r>
      <w:r w:rsidR="006653A1">
        <w:rPr>
          <w:bCs/>
          <w:caps w:val="0"/>
        </w:rPr>
        <w:t>ū</w:t>
      </w:r>
      <w:r w:rsidR="002778BF" w:rsidRPr="002778BF">
        <w:rPr>
          <w:bCs/>
          <w:caps w:val="0"/>
        </w:rPr>
        <w:t>kinis pastatas</w:t>
      </w:r>
      <w:r w:rsidR="002778BF">
        <w:rPr>
          <w:bCs/>
          <w:caps w:val="0"/>
        </w:rPr>
        <w:t xml:space="preserve">, unikalus Nr. </w:t>
      </w:r>
      <w:r w:rsidR="00BC0E05" w:rsidRPr="00BC0E05">
        <w:rPr>
          <w:bCs/>
          <w:caps w:val="0"/>
        </w:rPr>
        <w:t>4196-0043-6048</w:t>
      </w:r>
      <w:r w:rsidR="00BC0E05">
        <w:rPr>
          <w:bCs/>
          <w:caps w:val="0"/>
        </w:rPr>
        <w:t xml:space="preserve">, </w:t>
      </w:r>
      <w:r w:rsidR="006653A1">
        <w:rPr>
          <w:bCs/>
          <w:caps w:val="0"/>
        </w:rPr>
        <w:t>p</w:t>
      </w:r>
      <w:r w:rsidR="00BC0E05" w:rsidRPr="00BC0E05">
        <w:rPr>
          <w:bCs/>
          <w:caps w:val="0"/>
        </w:rPr>
        <w:t xml:space="preserve">astatas - </w:t>
      </w:r>
      <w:r w:rsidR="006653A1">
        <w:rPr>
          <w:bCs/>
          <w:caps w:val="0"/>
        </w:rPr>
        <w:t>ū</w:t>
      </w:r>
      <w:r w:rsidR="00BC0E05" w:rsidRPr="00BC0E05">
        <w:rPr>
          <w:bCs/>
          <w:caps w:val="0"/>
        </w:rPr>
        <w:t>kinis pastatas</w:t>
      </w:r>
      <w:r w:rsidR="00BC0E05">
        <w:rPr>
          <w:bCs/>
          <w:caps w:val="0"/>
        </w:rPr>
        <w:t xml:space="preserve"> </w:t>
      </w:r>
      <w:r w:rsidR="00BC0E05" w:rsidRPr="00BC0E05">
        <w:rPr>
          <w:bCs/>
          <w:caps w:val="0"/>
        </w:rPr>
        <w:t>4196-0043-6034</w:t>
      </w:r>
      <w:r w:rsidR="00BC0E05">
        <w:rPr>
          <w:bCs/>
          <w:caps w:val="0"/>
        </w:rPr>
        <w:t xml:space="preserve">, </w:t>
      </w:r>
      <w:r w:rsidR="006653A1">
        <w:rPr>
          <w:bCs/>
          <w:caps w:val="0"/>
        </w:rPr>
        <w:t>p</w:t>
      </w:r>
      <w:r w:rsidR="006653A1" w:rsidRPr="006653A1">
        <w:rPr>
          <w:bCs/>
          <w:caps w:val="0"/>
        </w:rPr>
        <w:t xml:space="preserve">astatas - </w:t>
      </w:r>
      <w:r w:rsidR="006653A1">
        <w:rPr>
          <w:bCs/>
          <w:caps w:val="0"/>
        </w:rPr>
        <w:t>k</w:t>
      </w:r>
      <w:r w:rsidR="006653A1" w:rsidRPr="006653A1">
        <w:rPr>
          <w:bCs/>
          <w:caps w:val="0"/>
        </w:rPr>
        <w:t>iemo rūsys</w:t>
      </w:r>
      <w:r w:rsidR="006653A1">
        <w:rPr>
          <w:bCs/>
          <w:caps w:val="0"/>
        </w:rPr>
        <w:t xml:space="preserve">, unikalus Nr. </w:t>
      </w:r>
      <w:r w:rsidR="006653A1" w:rsidRPr="006653A1">
        <w:rPr>
          <w:bCs/>
          <w:caps w:val="0"/>
        </w:rPr>
        <w:t>4196-0043-6050</w:t>
      </w:r>
      <w:r w:rsidR="00A36CFC" w:rsidRPr="00BB55A1">
        <w:rPr>
          <w:bCs/>
          <w:caps w:val="0"/>
        </w:rPr>
        <w:t>)</w:t>
      </w:r>
      <w:r w:rsidR="006653A1">
        <w:rPr>
          <w:bCs/>
          <w:caps w:val="0"/>
        </w:rPr>
        <w:t xml:space="preserve">. </w:t>
      </w:r>
    </w:p>
    <w:p w14:paraId="7A1C1B53" w14:textId="71592D98" w:rsidR="00476302" w:rsidRPr="00EB7BB8" w:rsidRDefault="00476302" w:rsidP="00A36CFC">
      <w:pPr>
        <w:spacing w:line="360" w:lineRule="auto"/>
        <w:ind w:firstLine="720"/>
        <w:jc w:val="both"/>
        <w:rPr>
          <w:bCs/>
          <w:caps w:val="0"/>
        </w:rPr>
      </w:pPr>
      <w:r>
        <w:rPr>
          <w:bCs/>
          <w:caps w:val="0"/>
        </w:rPr>
        <w:t>PRIDEDAMA: N</w:t>
      </w:r>
      <w:r w:rsidRPr="00476302">
        <w:rPr>
          <w:bCs/>
          <w:caps w:val="0"/>
        </w:rPr>
        <w:t>ekilnojamojo turto registro duomenų bazės išrašas</w:t>
      </w:r>
      <w:r>
        <w:rPr>
          <w:bCs/>
          <w:caps w:val="0"/>
        </w:rPr>
        <w:t xml:space="preserve">, </w:t>
      </w:r>
      <w:r w:rsidR="00BA29F8">
        <w:rPr>
          <w:bCs/>
          <w:caps w:val="0"/>
        </w:rPr>
        <w:t>4 lapai.</w:t>
      </w:r>
    </w:p>
    <w:p w14:paraId="5952DBE9" w14:textId="5DDE7D0E" w:rsidR="00395B9E" w:rsidRDefault="00395B9E" w:rsidP="00C5646D">
      <w:pPr>
        <w:spacing w:line="360" w:lineRule="auto"/>
        <w:jc w:val="both"/>
        <w:rPr>
          <w:caps w:val="0"/>
        </w:rPr>
      </w:pPr>
    </w:p>
    <w:p w14:paraId="68120BBE" w14:textId="4D22F638" w:rsidR="009019FC" w:rsidRDefault="00CB0F93" w:rsidP="00CB0F93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caps w:val="0"/>
        </w:rPr>
      </w:pPr>
      <w:r>
        <w:rPr>
          <w:caps w:val="0"/>
          <w:lang w:val="lt-LT"/>
        </w:rPr>
        <w:tab/>
      </w:r>
      <w:r>
        <w:rPr>
          <w:caps w:val="0"/>
          <w:lang w:val="lt-LT"/>
        </w:rPr>
        <w:tab/>
      </w:r>
      <w:r>
        <w:rPr>
          <w:caps w:val="0"/>
          <w:lang w:val="lt-LT"/>
        </w:rPr>
        <w:tab/>
      </w:r>
      <w:r>
        <w:rPr>
          <w:caps w:val="0"/>
          <w:lang w:val="lt-LT"/>
        </w:rPr>
        <w:tab/>
      </w:r>
      <w:r>
        <w:rPr>
          <w:caps w:val="0"/>
          <w:lang w:val="lt-LT"/>
        </w:rPr>
        <w:tab/>
      </w:r>
      <w:r>
        <w:rPr>
          <w:caps w:val="0"/>
          <w:lang w:val="lt-LT"/>
        </w:rPr>
        <w:tab/>
      </w:r>
    </w:p>
    <w:p w14:paraId="6D0EFD35" w14:textId="08ADBB45" w:rsidR="005F07BA" w:rsidRPr="00A83602" w:rsidRDefault="000F6138" w:rsidP="005F07BA">
      <w:pPr>
        <w:widowControl w:val="0"/>
        <w:jc w:val="both"/>
        <w:rPr>
          <w:caps w:val="0"/>
        </w:rPr>
      </w:pPr>
      <w:r>
        <w:rPr>
          <w:caps w:val="0"/>
        </w:rPr>
        <w:t>Kauno</w:t>
      </w:r>
      <w:r w:rsidR="005F07BA" w:rsidRPr="00A83602">
        <w:rPr>
          <w:caps w:val="0"/>
        </w:rPr>
        <w:t xml:space="preserve"> apygardos žemės tvarkymo ir</w:t>
      </w:r>
    </w:p>
    <w:p w14:paraId="007DFE28" w14:textId="3F9F4710" w:rsidR="005F07BA" w:rsidRDefault="005F07BA" w:rsidP="005F07BA">
      <w:pPr>
        <w:widowControl w:val="0"/>
        <w:jc w:val="both"/>
        <w:rPr>
          <w:caps w:val="0"/>
        </w:rPr>
      </w:pPr>
      <w:r w:rsidRPr="00A83602">
        <w:rPr>
          <w:caps w:val="0"/>
        </w:rPr>
        <w:t xml:space="preserve">administravimo skyriaus </w:t>
      </w:r>
      <w:r>
        <w:rPr>
          <w:caps w:val="0"/>
        </w:rPr>
        <w:t>vyresn</w:t>
      </w:r>
      <w:r w:rsidR="000F6138">
        <w:rPr>
          <w:caps w:val="0"/>
        </w:rPr>
        <w:t>ioji</w:t>
      </w:r>
      <w:r>
        <w:rPr>
          <w:caps w:val="0"/>
        </w:rPr>
        <w:t xml:space="preserve"> patarėja</w:t>
      </w:r>
      <w:r w:rsidR="000F6138">
        <w:rPr>
          <w:caps w:val="0"/>
        </w:rPr>
        <w:t xml:space="preserve">  </w:t>
      </w:r>
      <w:r>
        <w:rPr>
          <w:caps w:val="0"/>
        </w:rPr>
        <w:t xml:space="preserve">                                          </w:t>
      </w:r>
      <w:r w:rsidR="005343E4">
        <w:rPr>
          <w:caps w:val="0"/>
        </w:rPr>
        <w:t xml:space="preserve">  </w:t>
      </w:r>
      <w:r>
        <w:rPr>
          <w:caps w:val="0"/>
        </w:rPr>
        <w:t xml:space="preserve">  </w:t>
      </w:r>
      <w:r w:rsidR="000F6138">
        <w:rPr>
          <w:caps w:val="0"/>
        </w:rPr>
        <w:tab/>
      </w:r>
      <w:r>
        <w:rPr>
          <w:caps w:val="0"/>
        </w:rPr>
        <w:t xml:space="preserve">      </w:t>
      </w:r>
      <w:r w:rsidR="000F6138">
        <w:rPr>
          <w:caps w:val="0"/>
        </w:rPr>
        <w:t>Jolita Gūžienė</w:t>
      </w:r>
    </w:p>
    <w:p w14:paraId="65593B24" w14:textId="77777777" w:rsidR="00395B9E" w:rsidRDefault="00395B9E" w:rsidP="00395B9E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caps w:val="0"/>
        </w:rPr>
      </w:pPr>
    </w:p>
    <w:p w14:paraId="073FEDD9" w14:textId="77777777" w:rsidR="00FD24D9" w:rsidRDefault="00FD24D9" w:rsidP="00395B9E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caps w:val="0"/>
        </w:rPr>
      </w:pPr>
    </w:p>
    <w:p w14:paraId="67EFD7C4" w14:textId="77777777" w:rsidR="005343E4" w:rsidRDefault="005343E4" w:rsidP="00395B9E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caps w:val="0"/>
        </w:rPr>
      </w:pPr>
    </w:p>
    <w:p w14:paraId="3AB83920" w14:textId="77777777" w:rsidR="004F40A7" w:rsidRDefault="004F40A7" w:rsidP="00395B9E">
      <w:pPr>
        <w:pStyle w:val="Antrats"/>
        <w:widowControl w:val="0"/>
        <w:tabs>
          <w:tab w:val="clear" w:pos="4153"/>
          <w:tab w:val="clear" w:pos="8306"/>
        </w:tabs>
        <w:spacing w:line="240" w:lineRule="exact"/>
        <w:jc w:val="both"/>
        <w:rPr>
          <w:caps w:val="0"/>
        </w:rPr>
      </w:pPr>
    </w:p>
    <w:p w14:paraId="59F1194C" w14:textId="1178C413" w:rsidR="009375BE" w:rsidRPr="00005D4D" w:rsidRDefault="000F6138" w:rsidP="00005D4D">
      <w:pPr>
        <w:pStyle w:val="Antrats"/>
        <w:widowControl w:val="0"/>
        <w:tabs>
          <w:tab w:val="left" w:pos="1296"/>
        </w:tabs>
        <w:jc w:val="both"/>
        <w:rPr>
          <w:caps w:val="0"/>
        </w:rPr>
      </w:pPr>
      <w:r>
        <w:rPr>
          <w:caps w:val="0"/>
          <w:lang w:val="lt-LT"/>
        </w:rPr>
        <w:t>Živilė Ramašauskienė</w:t>
      </w:r>
      <w:r w:rsidR="0003199A">
        <w:rPr>
          <w:caps w:val="0"/>
          <w:lang w:val="lt-LT"/>
        </w:rPr>
        <w:t>,</w:t>
      </w:r>
      <w:r w:rsidR="00395B9E">
        <w:rPr>
          <w:caps w:val="0"/>
        </w:rPr>
        <w:t xml:space="preserve"> tel. </w:t>
      </w:r>
      <w:r w:rsidR="005C723A">
        <w:rPr>
          <w:caps w:val="0"/>
        </w:rPr>
        <w:t>+370</w:t>
      </w:r>
      <w:r w:rsidR="00395B9E">
        <w:rPr>
          <w:caps w:val="0"/>
        </w:rPr>
        <w:t xml:space="preserve"> 706 85 </w:t>
      </w:r>
      <w:r>
        <w:rPr>
          <w:caps w:val="0"/>
        </w:rPr>
        <w:t>400</w:t>
      </w:r>
      <w:r w:rsidR="00395B9E">
        <w:rPr>
          <w:caps w:val="0"/>
        </w:rPr>
        <w:t xml:space="preserve">, el. p. </w:t>
      </w:r>
      <w:proofErr w:type="spellStart"/>
      <w:r>
        <w:rPr>
          <w:caps w:val="0"/>
          <w:lang w:val="lt-LT"/>
        </w:rPr>
        <w:t>Zivile.Ramasauskiene</w:t>
      </w:r>
      <w:proofErr w:type="spellEnd"/>
      <w:r w:rsidR="00395B9E">
        <w:rPr>
          <w:caps w:val="0"/>
        </w:rPr>
        <w:t>@nzt</w:t>
      </w:r>
      <w:r w:rsidR="00395B9E">
        <w:rPr>
          <w:caps w:val="0"/>
          <w:lang w:val="lt-LT"/>
        </w:rPr>
        <w:t xml:space="preserve">.lt          </w:t>
      </w:r>
    </w:p>
    <w:sectPr w:rsidR="009375BE" w:rsidRPr="00005D4D" w:rsidSect="00231F8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701" w:header="567" w:footer="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6443D" w14:textId="77777777" w:rsidR="00F23BCF" w:rsidRDefault="00F23BCF">
      <w:r>
        <w:separator/>
      </w:r>
    </w:p>
  </w:endnote>
  <w:endnote w:type="continuationSeparator" w:id="0">
    <w:p w14:paraId="03D3B7CC" w14:textId="77777777" w:rsidR="00F23BCF" w:rsidRDefault="00F2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A02AF" w14:textId="77777777" w:rsidR="00CE013D" w:rsidRDefault="00CE013D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FB5BA3C" w14:textId="77777777" w:rsidR="00CE013D" w:rsidRDefault="00CE013D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63317" w14:textId="77777777" w:rsidR="00CE013D" w:rsidRDefault="00CE013D">
    <w:pPr>
      <w:pStyle w:val="Porat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9" w:type="dxa"/>
      <w:tblLayout w:type="fixed"/>
      <w:tblLook w:val="04A0" w:firstRow="1" w:lastRow="0" w:firstColumn="1" w:lastColumn="0" w:noHBand="0" w:noVBand="1"/>
    </w:tblPr>
    <w:tblGrid>
      <w:gridCol w:w="2518"/>
      <w:gridCol w:w="2869"/>
      <w:gridCol w:w="2817"/>
      <w:gridCol w:w="1887"/>
      <w:gridCol w:w="258"/>
    </w:tblGrid>
    <w:tr w:rsidR="00522129" w14:paraId="40CBAA7E" w14:textId="77777777" w:rsidTr="005343E4">
      <w:trPr>
        <w:gridAfter w:val="1"/>
        <w:wAfter w:w="258" w:type="dxa"/>
        <w:trHeight w:val="1223"/>
      </w:trPr>
      <w:tc>
        <w:tcPr>
          <w:tcW w:w="2518" w:type="dxa"/>
          <w:tcBorders>
            <w:top w:val="single" w:sz="4" w:space="0" w:color="000000"/>
          </w:tcBorders>
        </w:tcPr>
        <w:p w14:paraId="05FEC356" w14:textId="77777777" w:rsidR="00522129" w:rsidRDefault="00522129" w:rsidP="00522129">
          <w:pPr>
            <w:pStyle w:val="Apacia"/>
            <w:widowControl w:val="0"/>
            <w:spacing w:before="120"/>
          </w:pPr>
          <w:r>
            <w:t>Biudžetinė įstaiga</w:t>
          </w:r>
        </w:p>
        <w:p w14:paraId="19986F72" w14:textId="77777777" w:rsidR="00522129" w:rsidRDefault="00522129" w:rsidP="00522129">
          <w:pPr>
            <w:pStyle w:val="Apacia"/>
            <w:widowControl w:val="0"/>
          </w:pPr>
          <w:r>
            <w:t xml:space="preserve">Gedimino pr. 19 </w:t>
          </w:r>
        </w:p>
        <w:p w14:paraId="07F81A8B" w14:textId="77777777" w:rsidR="00522129" w:rsidRDefault="00522129" w:rsidP="00522129">
          <w:pPr>
            <w:pStyle w:val="Apacia"/>
            <w:widowControl w:val="0"/>
          </w:pPr>
          <w:r>
            <w:t>01103 Vilnius</w:t>
          </w:r>
        </w:p>
        <w:p w14:paraId="541F0DD4" w14:textId="1610ED38" w:rsidR="00522129" w:rsidRDefault="00522129" w:rsidP="00522129">
          <w:pPr>
            <w:pStyle w:val="Apacia"/>
            <w:widowControl w:val="0"/>
          </w:pPr>
        </w:p>
      </w:tc>
      <w:tc>
        <w:tcPr>
          <w:tcW w:w="2869" w:type="dxa"/>
          <w:tcBorders>
            <w:top w:val="single" w:sz="4" w:space="0" w:color="000000"/>
          </w:tcBorders>
        </w:tcPr>
        <w:p w14:paraId="466254DC" w14:textId="7F5EA0CB" w:rsidR="00522129" w:rsidRDefault="00522129" w:rsidP="00522129">
          <w:pPr>
            <w:pStyle w:val="Apacia"/>
            <w:widowControl w:val="0"/>
            <w:spacing w:before="120"/>
          </w:pPr>
          <w:r>
            <w:t xml:space="preserve">Tel. </w:t>
          </w:r>
          <w:r w:rsidR="005C723A">
            <w:t>+370</w:t>
          </w:r>
          <w:r>
            <w:t> 706 86 666</w:t>
          </w:r>
        </w:p>
        <w:p w14:paraId="455E4367" w14:textId="22692A27" w:rsidR="00522129" w:rsidRDefault="00522129" w:rsidP="00522129">
          <w:pPr>
            <w:pStyle w:val="Apacia"/>
            <w:widowControl w:val="0"/>
          </w:pPr>
          <w:r>
            <w:t xml:space="preserve">El. paštas </w:t>
          </w:r>
          <w:proofErr w:type="spellStart"/>
          <w:r>
            <w:t>nzt@nzt.lt</w:t>
          </w:r>
          <w:proofErr w:type="spellEnd"/>
          <w:r>
            <w:t xml:space="preserve"> </w:t>
          </w:r>
          <w:r w:rsidR="005343E4">
            <w:t>https://nzt.lrv.lt</w:t>
          </w:r>
        </w:p>
      </w:tc>
      <w:tc>
        <w:tcPr>
          <w:tcW w:w="2817" w:type="dxa"/>
          <w:tcBorders>
            <w:top w:val="single" w:sz="4" w:space="0" w:color="000000"/>
          </w:tcBorders>
        </w:tcPr>
        <w:p w14:paraId="4C4CAB32" w14:textId="77777777" w:rsidR="00522129" w:rsidRDefault="00522129" w:rsidP="00522129">
          <w:pPr>
            <w:pStyle w:val="Apacia"/>
            <w:widowControl w:val="0"/>
            <w:spacing w:before="120"/>
            <w:ind w:right="-108"/>
          </w:pPr>
          <w:r>
            <w:t>Duomenys kaupiami ir saugomi Juridinių asmenų registre</w:t>
          </w:r>
        </w:p>
        <w:p w14:paraId="345082C5" w14:textId="77777777" w:rsidR="00522129" w:rsidRDefault="00522129" w:rsidP="00522129">
          <w:pPr>
            <w:pStyle w:val="Apacia"/>
            <w:widowControl w:val="0"/>
            <w:ind w:right="-108"/>
          </w:pPr>
          <w:r>
            <w:rPr>
              <w:noProof/>
            </w:rPr>
            <w:drawing>
              <wp:anchor distT="0" distB="0" distL="0" distR="0" simplePos="0" relativeHeight="251659264" behindDoc="1" locked="0" layoutInCell="1" allowOverlap="1" wp14:anchorId="60588674" wp14:editId="3F2AF272">
                <wp:simplePos x="0" y="0"/>
                <wp:positionH relativeFrom="margin">
                  <wp:posOffset>4838065</wp:posOffset>
                </wp:positionH>
                <wp:positionV relativeFrom="margin">
                  <wp:posOffset>10086975</wp:posOffset>
                </wp:positionV>
                <wp:extent cx="1057910" cy="476250"/>
                <wp:effectExtent l="0" t="0" r="0" b="0"/>
                <wp:wrapNone/>
                <wp:docPr id="13" name="Image3" descr="BV_Certification_N&amp;B_ISO9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3" descr="BV_Certification_N&amp;B_ISO900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91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0" distR="0" simplePos="0" relativeHeight="251660288" behindDoc="1" locked="0" layoutInCell="1" allowOverlap="1" wp14:anchorId="6DA3E53D" wp14:editId="439E4F98">
                <wp:simplePos x="0" y="0"/>
                <wp:positionH relativeFrom="margin">
                  <wp:posOffset>4285615</wp:posOffset>
                </wp:positionH>
                <wp:positionV relativeFrom="margin">
                  <wp:posOffset>8439150</wp:posOffset>
                </wp:positionV>
                <wp:extent cx="1057910" cy="476250"/>
                <wp:effectExtent l="0" t="0" r="0" b="0"/>
                <wp:wrapNone/>
                <wp:docPr id="14" name="Image2" descr="BV_Certification_N&amp;B_ISO9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2" descr="BV_Certification_N&amp;B_ISO900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91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2B604C91" wp14:editId="2866220E">
                <wp:simplePos x="0" y="0"/>
                <wp:positionH relativeFrom="margin">
                  <wp:posOffset>4285615</wp:posOffset>
                </wp:positionH>
                <wp:positionV relativeFrom="margin">
                  <wp:posOffset>8439150</wp:posOffset>
                </wp:positionV>
                <wp:extent cx="1057910" cy="476250"/>
                <wp:effectExtent l="0" t="0" r="0" b="0"/>
                <wp:wrapNone/>
                <wp:docPr id="15" name="Image4" descr="BV_Certification_N&amp;B_ISO9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4" descr="BV_Certification_N&amp;B_ISO900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91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0" distR="0" simplePos="0" relativeHeight="251662336" behindDoc="1" locked="0" layoutInCell="1" allowOverlap="1" wp14:anchorId="71354295" wp14:editId="2348439E">
                <wp:simplePos x="0" y="0"/>
                <wp:positionH relativeFrom="margin">
                  <wp:posOffset>4285615</wp:posOffset>
                </wp:positionH>
                <wp:positionV relativeFrom="margin">
                  <wp:posOffset>8439150</wp:posOffset>
                </wp:positionV>
                <wp:extent cx="1057910" cy="476250"/>
                <wp:effectExtent l="0" t="0" r="0" b="0"/>
                <wp:wrapNone/>
                <wp:docPr id="16" name="Image1" descr="BV_Certification_N&amp;B_ISO9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1" descr="BV_Certification_N&amp;B_ISO900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91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0" distR="0" simplePos="0" relativeHeight="251663360" behindDoc="1" locked="0" layoutInCell="1" allowOverlap="1" wp14:anchorId="2656D70C" wp14:editId="6C84A83F">
                <wp:simplePos x="0" y="0"/>
                <wp:positionH relativeFrom="margin">
                  <wp:posOffset>4285615</wp:posOffset>
                </wp:positionH>
                <wp:positionV relativeFrom="margin">
                  <wp:posOffset>8439150</wp:posOffset>
                </wp:positionV>
                <wp:extent cx="1057910" cy="476250"/>
                <wp:effectExtent l="0" t="0" r="0" b="0"/>
                <wp:wrapNone/>
                <wp:docPr id="17" name="Picture 0" descr="BV_Certification_N&amp;B_ISO9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0" descr="BV_Certification_N&amp;B_ISO900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91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t xml:space="preserve">Kodas 188704927 </w:t>
          </w:r>
        </w:p>
      </w:tc>
      <w:tc>
        <w:tcPr>
          <w:tcW w:w="1887" w:type="dxa"/>
          <w:tcBorders>
            <w:top w:val="single" w:sz="4" w:space="0" w:color="000000"/>
          </w:tcBorders>
        </w:tcPr>
        <w:p w14:paraId="0FB57EBC" w14:textId="0E269926" w:rsidR="00522129" w:rsidRDefault="00522129" w:rsidP="00522129">
          <w:pPr>
            <w:widowControl w:val="0"/>
            <w:spacing w:before="120"/>
          </w:pPr>
        </w:p>
      </w:tc>
    </w:tr>
    <w:tr w:rsidR="00CE013D" w:rsidRPr="007B31F7" w14:paraId="797F1B1D" w14:textId="77777777" w:rsidTr="005343E4">
      <w:tblPrEx>
        <w:tblBorders>
          <w:top w:val="single" w:sz="6" w:space="0" w:color="auto"/>
        </w:tblBorders>
        <w:tblLook w:val="0000" w:firstRow="0" w:lastRow="0" w:firstColumn="0" w:lastColumn="0" w:noHBand="0" w:noVBand="0"/>
      </w:tblPrEx>
      <w:tc>
        <w:tcPr>
          <w:tcW w:w="10349" w:type="dxa"/>
          <w:gridSpan w:val="5"/>
        </w:tcPr>
        <w:p w14:paraId="5ABC00FF" w14:textId="77777777" w:rsidR="00CE013D" w:rsidRPr="007B31F7" w:rsidRDefault="00CE013D" w:rsidP="00724701">
          <w:pPr>
            <w:jc w:val="center"/>
            <w:rPr>
              <w:caps w:val="0"/>
              <w:sz w:val="18"/>
            </w:rPr>
          </w:pPr>
        </w:p>
      </w:tc>
    </w:tr>
  </w:tbl>
  <w:p w14:paraId="1C4017A1" w14:textId="77777777" w:rsidR="00CE013D" w:rsidRDefault="00CE013D">
    <w:pPr>
      <w:pStyle w:val="Pora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CEB77" w14:textId="77777777" w:rsidR="00F23BCF" w:rsidRDefault="00F23BCF">
      <w:r>
        <w:separator/>
      </w:r>
    </w:p>
  </w:footnote>
  <w:footnote w:type="continuationSeparator" w:id="0">
    <w:p w14:paraId="7FFF2300" w14:textId="77777777" w:rsidR="00F23BCF" w:rsidRDefault="00F23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BD505" w14:textId="77777777" w:rsidR="00CE013D" w:rsidRDefault="00CE013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0A7F689" w14:textId="77777777" w:rsidR="00CE013D" w:rsidRDefault="00CE013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A2CC" w14:textId="77777777" w:rsidR="00CE013D" w:rsidRDefault="00CE013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26405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85B25BB" w14:textId="77777777" w:rsidR="00CE013D" w:rsidRDefault="00CE013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ECE86" w14:textId="28A41920" w:rsidR="00F53085" w:rsidRDefault="00F53085">
    <w:pPr>
      <w:pStyle w:val="Antrats"/>
      <w:jc w:val="center"/>
    </w:pPr>
  </w:p>
  <w:p w14:paraId="0F05A385" w14:textId="77777777" w:rsidR="00F53085" w:rsidRDefault="00F5308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2865529">
    <w:abstractNumId w:val="0"/>
  </w:num>
  <w:num w:numId="2" w16cid:durableId="1622610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5D4D"/>
    <w:rsid w:val="00007A58"/>
    <w:rsid w:val="0001007C"/>
    <w:rsid w:val="00010FAE"/>
    <w:rsid w:val="000148C5"/>
    <w:rsid w:val="00015EF4"/>
    <w:rsid w:val="00016AFE"/>
    <w:rsid w:val="00024392"/>
    <w:rsid w:val="00024FFF"/>
    <w:rsid w:val="000309EB"/>
    <w:rsid w:val="0003199A"/>
    <w:rsid w:val="000349E8"/>
    <w:rsid w:val="00037CB9"/>
    <w:rsid w:val="00047705"/>
    <w:rsid w:val="0005190B"/>
    <w:rsid w:val="00060C7C"/>
    <w:rsid w:val="00065FDF"/>
    <w:rsid w:val="0006774E"/>
    <w:rsid w:val="00067E9F"/>
    <w:rsid w:val="00072A34"/>
    <w:rsid w:val="0007642F"/>
    <w:rsid w:val="000800F3"/>
    <w:rsid w:val="00080C1D"/>
    <w:rsid w:val="00090E3D"/>
    <w:rsid w:val="00094455"/>
    <w:rsid w:val="0009566A"/>
    <w:rsid w:val="000959F0"/>
    <w:rsid w:val="000A1BCD"/>
    <w:rsid w:val="000A45AD"/>
    <w:rsid w:val="000A5D7B"/>
    <w:rsid w:val="000A75DA"/>
    <w:rsid w:val="000A7ACF"/>
    <w:rsid w:val="000B20E5"/>
    <w:rsid w:val="000B6070"/>
    <w:rsid w:val="000C0EBB"/>
    <w:rsid w:val="000C3385"/>
    <w:rsid w:val="000C5832"/>
    <w:rsid w:val="000D3C89"/>
    <w:rsid w:val="000E4543"/>
    <w:rsid w:val="000F6138"/>
    <w:rsid w:val="00101350"/>
    <w:rsid w:val="00103903"/>
    <w:rsid w:val="00105FC9"/>
    <w:rsid w:val="00116C02"/>
    <w:rsid w:val="00117A02"/>
    <w:rsid w:val="00117D9A"/>
    <w:rsid w:val="001241CC"/>
    <w:rsid w:val="00133C46"/>
    <w:rsid w:val="00140399"/>
    <w:rsid w:val="00147FD8"/>
    <w:rsid w:val="0015483B"/>
    <w:rsid w:val="00154AD6"/>
    <w:rsid w:val="0015534C"/>
    <w:rsid w:val="00155AE2"/>
    <w:rsid w:val="00160D38"/>
    <w:rsid w:val="001620E7"/>
    <w:rsid w:val="001634A3"/>
    <w:rsid w:val="0016509D"/>
    <w:rsid w:val="00165982"/>
    <w:rsid w:val="00165CD5"/>
    <w:rsid w:val="0017047B"/>
    <w:rsid w:val="0017175C"/>
    <w:rsid w:val="001718E9"/>
    <w:rsid w:val="00172546"/>
    <w:rsid w:val="00172693"/>
    <w:rsid w:val="00175321"/>
    <w:rsid w:val="001808BB"/>
    <w:rsid w:val="00183518"/>
    <w:rsid w:val="00185376"/>
    <w:rsid w:val="0018637B"/>
    <w:rsid w:val="001A0FA5"/>
    <w:rsid w:val="001A60BB"/>
    <w:rsid w:val="001B17AC"/>
    <w:rsid w:val="001B40A4"/>
    <w:rsid w:val="001B50A0"/>
    <w:rsid w:val="001B64E6"/>
    <w:rsid w:val="001B768A"/>
    <w:rsid w:val="001C08C6"/>
    <w:rsid w:val="001C1176"/>
    <w:rsid w:val="001C2E26"/>
    <w:rsid w:val="001C65F5"/>
    <w:rsid w:val="001D0982"/>
    <w:rsid w:val="001D1F9D"/>
    <w:rsid w:val="001E3F2E"/>
    <w:rsid w:val="001E48CB"/>
    <w:rsid w:val="001E5ECA"/>
    <w:rsid w:val="001F0D8B"/>
    <w:rsid w:val="001F5F3B"/>
    <w:rsid w:val="001F705D"/>
    <w:rsid w:val="001F784B"/>
    <w:rsid w:val="00200028"/>
    <w:rsid w:val="00201644"/>
    <w:rsid w:val="00202B76"/>
    <w:rsid w:val="002041F0"/>
    <w:rsid w:val="00205496"/>
    <w:rsid w:val="00205753"/>
    <w:rsid w:val="00205D21"/>
    <w:rsid w:val="002070E9"/>
    <w:rsid w:val="002129EC"/>
    <w:rsid w:val="00213000"/>
    <w:rsid w:val="00213C38"/>
    <w:rsid w:val="00213E64"/>
    <w:rsid w:val="00220349"/>
    <w:rsid w:val="002268FD"/>
    <w:rsid w:val="00231F8E"/>
    <w:rsid w:val="0023355B"/>
    <w:rsid w:val="00233C3C"/>
    <w:rsid w:val="00235B71"/>
    <w:rsid w:val="00241DA7"/>
    <w:rsid w:val="00242CBA"/>
    <w:rsid w:val="00245551"/>
    <w:rsid w:val="00247AA1"/>
    <w:rsid w:val="0025029C"/>
    <w:rsid w:val="0025656B"/>
    <w:rsid w:val="00261A5D"/>
    <w:rsid w:val="00267E0C"/>
    <w:rsid w:val="00267E4F"/>
    <w:rsid w:val="00273B16"/>
    <w:rsid w:val="00274011"/>
    <w:rsid w:val="0027484F"/>
    <w:rsid w:val="00275FB8"/>
    <w:rsid w:val="002762E5"/>
    <w:rsid w:val="0027751A"/>
    <w:rsid w:val="002778BF"/>
    <w:rsid w:val="00277DFD"/>
    <w:rsid w:val="00282CD2"/>
    <w:rsid w:val="002873D1"/>
    <w:rsid w:val="0029055F"/>
    <w:rsid w:val="00291C24"/>
    <w:rsid w:val="00293129"/>
    <w:rsid w:val="00295DE1"/>
    <w:rsid w:val="002A059E"/>
    <w:rsid w:val="002A0A39"/>
    <w:rsid w:val="002A41CE"/>
    <w:rsid w:val="002B047D"/>
    <w:rsid w:val="002B07D8"/>
    <w:rsid w:val="002B0B09"/>
    <w:rsid w:val="002B164B"/>
    <w:rsid w:val="002B7C56"/>
    <w:rsid w:val="002C12FD"/>
    <w:rsid w:val="002C2CC1"/>
    <w:rsid w:val="002C3563"/>
    <w:rsid w:val="002D00B2"/>
    <w:rsid w:val="002D113F"/>
    <w:rsid w:val="002E7EF1"/>
    <w:rsid w:val="002F3250"/>
    <w:rsid w:val="00302DD7"/>
    <w:rsid w:val="00307DDD"/>
    <w:rsid w:val="003146CB"/>
    <w:rsid w:val="00320134"/>
    <w:rsid w:val="00325E8D"/>
    <w:rsid w:val="00327B63"/>
    <w:rsid w:val="003339A6"/>
    <w:rsid w:val="003369C0"/>
    <w:rsid w:val="00343EF8"/>
    <w:rsid w:val="00344138"/>
    <w:rsid w:val="003475AE"/>
    <w:rsid w:val="0035041E"/>
    <w:rsid w:val="00354C3F"/>
    <w:rsid w:val="00355756"/>
    <w:rsid w:val="00355782"/>
    <w:rsid w:val="00364C08"/>
    <w:rsid w:val="003671BA"/>
    <w:rsid w:val="003728B1"/>
    <w:rsid w:val="00377900"/>
    <w:rsid w:val="003811A5"/>
    <w:rsid w:val="00382713"/>
    <w:rsid w:val="00386F34"/>
    <w:rsid w:val="00392BD8"/>
    <w:rsid w:val="003930C0"/>
    <w:rsid w:val="00395B9E"/>
    <w:rsid w:val="003A05BC"/>
    <w:rsid w:val="003A109E"/>
    <w:rsid w:val="003A1AE6"/>
    <w:rsid w:val="003B1437"/>
    <w:rsid w:val="003B214F"/>
    <w:rsid w:val="003C3665"/>
    <w:rsid w:val="003C7CEE"/>
    <w:rsid w:val="003D32DD"/>
    <w:rsid w:val="003E2259"/>
    <w:rsid w:val="003E4BEB"/>
    <w:rsid w:val="003E51DD"/>
    <w:rsid w:val="003F161E"/>
    <w:rsid w:val="003F2EAA"/>
    <w:rsid w:val="003F42E6"/>
    <w:rsid w:val="003F6363"/>
    <w:rsid w:val="00400946"/>
    <w:rsid w:val="0040314F"/>
    <w:rsid w:val="004077C2"/>
    <w:rsid w:val="00415BA6"/>
    <w:rsid w:val="00421B45"/>
    <w:rsid w:val="00423111"/>
    <w:rsid w:val="00426727"/>
    <w:rsid w:val="00430D8C"/>
    <w:rsid w:val="00431A42"/>
    <w:rsid w:val="00440DDD"/>
    <w:rsid w:val="00455287"/>
    <w:rsid w:val="00463332"/>
    <w:rsid w:val="004665B4"/>
    <w:rsid w:val="00470C31"/>
    <w:rsid w:val="00476302"/>
    <w:rsid w:val="00484B49"/>
    <w:rsid w:val="0048567D"/>
    <w:rsid w:val="0049370C"/>
    <w:rsid w:val="004A22F7"/>
    <w:rsid w:val="004A6916"/>
    <w:rsid w:val="004A7B8C"/>
    <w:rsid w:val="004B3C39"/>
    <w:rsid w:val="004B3D07"/>
    <w:rsid w:val="004B6C07"/>
    <w:rsid w:val="004C088C"/>
    <w:rsid w:val="004D055E"/>
    <w:rsid w:val="004D414B"/>
    <w:rsid w:val="004D6323"/>
    <w:rsid w:val="004D6FF3"/>
    <w:rsid w:val="004E6CD5"/>
    <w:rsid w:val="004F3075"/>
    <w:rsid w:val="004F40A7"/>
    <w:rsid w:val="004F54D3"/>
    <w:rsid w:val="004F7C43"/>
    <w:rsid w:val="00513D6A"/>
    <w:rsid w:val="00515664"/>
    <w:rsid w:val="00517B29"/>
    <w:rsid w:val="0052111E"/>
    <w:rsid w:val="00521D9C"/>
    <w:rsid w:val="00522129"/>
    <w:rsid w:val="00522CF5"/>
    <w:rsid w:val="00526174"/>
    <w:rsid w:val="00527C90"/>
    <w:rsid w:val="00532F70"/>
    <w:rsid w:val="00533CA1"/>
    <w:rsid w:val="005343E4"/>
    <w:rsid w:val="00536452"/>
    <w:rsid w:val="00541530"/>
    <w:rsid w:val="00546640"/>
    <w:rsid w:val="00550D23"/>
    <w:rsid w:val="005561AA"/>
    <w:rsid w:val="00580874"/>
    <w:rsid w:val="005826FF"/>
    <w:rsid w:val="00584065"/>
    <w:rsid w:val="0058494F"/>
    <w:rsid w:val="00587A91"/>
    <w:rsid w:val="005A1333"/>
    <w:rsid w:val="005A7E39"/>
    <w:rsid w:val="005B098B"/>
    <w:rsid w:val="005B131C"/>
    <w:rsid w:val="005B4F38"/>
    <w:rsid w:val="005B7E48"/>
    <w:rsid w:val="005C5DB9"/>
    <w:rsid w:val="005C723A"/>
    <w:rsid w:val="005D3BAA"/>
    <w:rsid w:val="005D46DF"/>
    <w:rsid w:val="005D578F"/>
    <w:rsid w:val="005E3B57"/>
    <w:rsid w:val="005E495A"/>
    <w:rsid w:val="005E4A0A"/>
    <w:rsid w:val="005E53ED"/>
    <w:rsid w:val="005E6356"/>
    <w:rsid w:val="005F07BA"/>
    <w:rsid w:val="005F4A26"/>
    <w:rsid w:val="0060013E"/>
    <w:rsid w:val="00600FCB"/>
    <w:rsid w:val="0061454C"/>
    <w:rsid w:val="006168C9"/>
    <w:rsid w:val="00617568"/>
    <w:rsid w:val="006179BD"/>
    <w:rsid w:val="006222F3"/>
    <w:rsid w:val="00622B6E"/>
    <w:rsid w:val="00636708"/>
    <w:rsid w:val="0064157D"/>
    <w:rsid w:val="00642211"/>
    <w:rsid w:val="00643CC2"/>
    <w:rsid w:val="00644971"/>
    <w:rsid w:val="00645EC7"/>
    <w:rsid w:val="00650434"/>
    <w:rsid w:val="00655CB9"/>
    <w:rsid w:val="00655CE1"/>
    <w:rsid w:val="00661C06"/>
    <w:rsid w:val="00664B1B"/>
    <w:rsid w:val="006653A1"/>
    <w:rsid w:val="00671031"/>
    <w:rsid w:val="0067292E"/>
    <w:rsid w:val="0069081F"/>
    <w:rsid w:val="0069142C"/>
    <w:rsid w:val="006919B7"/>
    <w:rsid w:val="00696D98"/>
    <w:rsid w:val="006A015A"/>
    <w:rsid w:val="006A2021"/>
    <w:rsid w:val="006A7467"/>
    <w:rsid w:val="006B0B05"/>
    <w:rsid w:val="006C63FB"/>
    <w:rsid w:val="006D3752"/>
    <w:rsid w:val="006D3D51"/>
    <w:rsid w:val="006E1EDD"/>
    <w:rsid w:val="006E2EA3"/>
    <w:rsid w:val="006E6D60"/>
    <w:rsid w:val="006E74A9"/>
    <w:rsid w:val="006E7B5E"/>
    <w:rsid w:val="00707EFF"/>
    <w:rsid w:val="00716CB6"/>
    <w:rsid w:val="007204AE"/>
    <w:rsid w:val="00722505"/>
    <w:rsid w:val="00724701"/>
    <w:rsid w:val="00726530"/>
    <w:rsid w:val="00726685"/>
    <w:rsid w:val="00733EB3"/>
    <w:rsid w:val="00737302"/>
    <w:rsid w:val="00737ABD"/>
    <w:rsid w:val="00737E01"/>
    <w:rsid w:val="00742DED"/>
    <w:rsid w:val="0075068B"/>
    <w:rsid w:val="00752E2E"/>
    <w:rsid w:val="00763ABB"/>
    <w:rsid w:val="007642D8"/>
    <w:rsid w:val="00766B73"/>
    <w:rsid w:val="00772B60"/>
    <w:rsid w:val="0077770E"/>
    <w:rsid w:val="00780521"/>
    <w:rsid w:val="00783468"/>
    <w:rsid w:val="00783818"/>
    <w:rsid w:val="00786393"/>
    <w:rsid w:val="00786C00"/>
    <w:rsid w:val="00790182"/>
    <w:rsid w:val="00790427"/>
    <w:rsid w:val="00792C63"/>
    <w:rsid w:val="00793CDB"/>
    <w:rsid w:val="007963AC"/>
    <w:rsid w:val="00796A0F"/>
    <w:rsid w:val="007A02A5"/>
    <w:rsid w:val="007A608E"/>
    <w:rsid w:val="007A6235"/>
    <w:rsid w:val="007B18C7"/>
    <w:rsid w:val="007B31F7"/>
    <w:rsid w:val="007B4A86"/>
    <w:rsid w:val="007C52A3"/>
    <w:rsid w:val="007C7E7C"/>
    <w:rsid w:val="007D01FB"/>
    <w:rsid w:val="007D6689"/>
    <w:rsid w:val="007D6E6B"/>
    <w:rsid w:val="007E538B"/>
    <w:rsid w:val="007E6D95"/>
    <w:rsid w:val="007F095D"/>
    <w:rsid w:val="007F3D70"/>
    <w:rsid w:val="00804EA0"/>
    <w:rsid w:val="00821076"/>
    <w:rsid w:val="00830D80"/>
    <w:rsid w:val="00837008"/>
    <w:rsid w:val="00842696"/>
    <w:rsid w:val="00846224"/>
    <w:rsid w:val="00852D7A"/>
    <w:rsid w:val="00856C4A"/>
    <w:rsid w:val="0086019C"/>
    <w:rsid w:val="00860C8E"/>
    <w:rsid w:val="008611A5"/>
    <w:rsid w:val="008621F7"/>
    <w:rsid w:val="0086335D"/>
    <w:rsid w:val="00864582"/>
    <w:rsid w:val="00865B0D"/>
    <w:rsid w:val="00873FB8"/>
    <w:rsid w:val="008762E9"/>
    <w:rsid w:val="00876883"/>
    <w:rsid w:val="00882335"/>
    <w:rsid w:val="0088402C"/>
    <w:rsid w:val="00886B59"/>
    <w:rsid w:val="00892400"/>
    <w:rsid w:val="008A21F0"/>
    <w:rsid w:val="008A5483"/>
    <w:rsid w:val="008A7198"/>
    <w:rsid w:val="008B047C"/>
    <w:rsid w:val="008B2B6C"/>
    <w:rsid w:val="008C19EB"/>
    <w:rsid w:val="008D388D"/>
    <w:rsid w:val="008D5BBD"/>
    <w:rsid w:val="008D6C25"/>
    <w:rsid w:val="008E0F05"/>
    <w:rsid w:val="008E2141"/>
    <w:rsid w:val="008E3038"/>
    <w:rsid w:val="008E4C69"/>
    <w:rsid w:val="008E727F"/>
    <w:rsid w:val="008F3D30"/>
    <w:rsid w:val="008F468C"/>
    <w:rsid w:val="008F51E9"/>
    <w:rsid w:val="009019FC"/>
    <w:rsid w:val="009056E8"/>
    <w:rsid w:val="00907AFC"/>
    <w:rsid w:val="00913B40"/>
    <w:rsid w:val="00917D8A"/>
    <w:rsid w:val="0092617D"/>
    <w:rsid w:val="009270EF"/>
    <w:rsid w:val="009356DC"/>
    <w:rsid w:val="009375BE"/>
    <w:rsid w:val="0094270F"/>
    <w:rsid w:val="0094288E"/>
    <w:rsid w:val="0095207A"/>
    <w:rsid w:val="009569BD"/>
    <w:rsid w:val="00961177"/>
    <w:rsid w:val="00961C9D"/>
    <w:rsid w:val="009713D2"/>
    <w:rsid w:val="00975205"/>
    <w:rsid w:val="00975F74"/>
    <w:rsid w:val="00976C53"/>
    <w:rsid w:val="009873EC"/>
    <w:rsid w:val="00987C5A"/>
    <w:rsid w:val="0099133C"/>
    <w:rsid w:val="0099137F"/>
    <w:rsid w:val="009915C7"/>
    <w:rsid w:val="00995DE9"/>
    <w:rsid w:val="00996FD7"/>
    <w:rsid w:val="00997DE1"/>
    <w:rsid w:val="009A141A"/>
    <w:rsid w:val="009A55AD"/>
    <w:rsid w:val="009A5C79"/>
    <w:rsid w:val="009B43D6"/>
    <w:rsid w:val="009C1D43"/>
    <w:rsid w:val="009C6E0A"/>
    <w:rsid w:val="009C778E"/>
    <w:rsid w:val="009D7675"/>
    <w:rsid w:val="009E33CB"/>
    <w:rsid w:val="009E779D"/>
    <w:rsid w:val="009F35A4"/>
    <w:rsid w:val="00A01AEF"/>
    <w:rsid w:val="00A07422"/>
    <w:rsid w:val="00A11A4D"/>
    <w:rsid w:val="00A14DBE"/>
    <w:rsid w:val="00A275FB"/>
    <w:rsid w:val="00A354AA"/>
    <w:rsid w:val="00A36CFC"/>
    <w:rsid w:val="00A36D66"/>
    <w:rsid w:val="00A40B29"/>
    <w:rsid w:val="00A41F3E"/>
    <w:rsid w:val="00A46EFE"/>
    <w:rsid w:val="00A5050F"/>
    <w:rsid w:val="00A55E31"/>
    <w:rsid w:val="00A563F4"/>
    <w:rsid w:val="00A564D5"/>
    <w:rsid w:val="00A56AED"/>
    <w:rsid w:val="00A609BE"/>
    <w:rsid w:val="00A61B58"/>
    <w:rsid w:val="00A6281B"/>
    <w:rsid w:val="00A66A79"/>
    <w:rsid w:val="00A672AA"/>
    <w:rsid w:val="00A73F75"/>
    <w:rsid w:val="00A74E94"/>
    <w:rsid w:val="00A7731B"/>
    <w:rsid w:val="00A811F8"/>
    <w:rsid w:val="00A84B3F"/>
    <w:rsid w:val="00A864DA"/>
    <w:rsid w:val="00A97B5E"/>
    <w:rsid w:val="00AA0133"/>
    <w:rsid w:val="00AA7F73"/>
    <w:rsid w:val="00AB4451"/>
    <w:rsid w:val="00AC1B9C"/>
    <w:rsid w:val="00AC2137"/>
    <w:rsid w:val="00AC3A31"/>
    <w:rsid w:val="00AC5FF8"/>
    <w:rsid w:val="00AC6E53"/>
    <w:rsid w:val="00AD360D"/>
    <w:rsid w:val="00AD51C6"/>
    <w:rsid w:val="00AF7C90"/>
    <w:rsid w:val="00B01413"/>
    <w:rsid w:val="00B01BFD"/>
    <w:rsid w:val="00B02852"/>
    <w:rsid w:val="00B2131D"/>
    <w:rsid w:val="00B23585"/>
    <w:rsid w:val="00B26405"/>
    <w:rsid w:val="00B27298"/>
    <w:rsid w:val="00B3255A"/>
    <w:rsid w:val="00B45B34"/>
    <w:rsid w:val="00B55FA9"/>
    <w:rsid w:val="00B67724"/>
    <w:rsid w:val="00B70BA1"/>
    <w:rsid w:val="00B74AFD"/>
    <w:rsid w:val="00B77705"/>
    <w:rsid w:val="00B77E7C"/>
    <w:rsid w:val="00B77EF9"/>
    <w:rsid w:val="00B802EF"/>
    <w:rsid w:val="00B8035A"/>
    <w:rsid w:val="00B96E27"/>
    <w:rsid w:val="00BA07AE"/>
    <w:rsid w:val="00BA29F8"/>
    <w:rsid w:val="00BA441A"/>
    <w:rsid w:val="00BA4548"/>
    <w:rsid w:val="00BB37C6"/>
    <w:rsid w:val="00BB5332"/>
    <w:rsid w:val="00BB55A1"/>
    <w:rsid w:val="00BB66C2"/>
    <w:rsid w:val="00BB6EAD"/>
    <w:rsid w:val="00BC0E05"/>
    <w:rsid w:val="00BC2035"/>
    <w:rsid w:val="00BC4AA4"/>
    <w:rsid w:val="00BC4EA7"/>
    <w:rsid w:val="00BC54AC"/>
    <w:rsid w:val="00BC5BE7"/>
    <w:rsid w:val="00BD0614"/>
    <w:rsid w:val="00BD101F"/>
    <w:rsid w:val="00BE139A"/>
    <w:rsid w:val="00BE3014"/>
    <w:rsid w:val="00BE75FB"/>
    <w:rsid w:val="00C01201"/>
    <w:rsid w:val="00C01E26"/>
    <w:rsid w:val="00C036B7"/>
    <w:rsid w:val="00C12696"/>
    <w:rsid w:val="00C12920"/>
    <w:rsid w:val="00C22C4E"/>
    <w:rsid w:val="00C24467"/>
    <w:rsid w:val="00C25F21"/>
    <w:rsid w:val="00C26A26"/>
    <w:rsid w:val="00C30B52"/>
    <w:rsid w:val="00C31819"/>
    <w:rsid w:val="00C409D8"/>
    <w:rsid w:val="00C43B93"/>
    <w:rsid w:val="00C44B90"/>
    <w:rsid w:val="00C45B5D"/>
    <w:rsid w:val="00C45B7A"/>
    <w:rsid w:val="00C46A8B"/>
    <w:rsid w:val="00C534AB"/>
    <w:rsid w:val="00C55500"/>
    <w:rsid w:val="00C55F9A"/>
    <w:rsid w:val="00C5646D"/>
    <w:rsid w:val="00C61443"/>
    <w:rsid w:val="00C6240C"/>
    <w:rsid w:val="00C652F8"/>
    <w:rsid w:val="00C708FF"/>
    <w:rsid w:val="00C730F8"/>
    <w:rsid w:val="00C80EBD"/>
    <w:rsid w:val="00C83844"/>
    <w:rsid w:val="00C84B9A"/>
    <w:rsid w:val="00C91623"/>
    <w:rsid w:val="00C92E07"/>
    <w:rsid w:val="00C9402C"/>
    <w:rsid w:val="00C948D5"/>
    <w:rsid w:val="00CA0AAE"/>
    <w:rsid w:val="00CA2016"/>
    <w:rsid w:val="00CA4FA0"/>
    <w:rsid w:val="00CB0F44"/>
    <w:rsid w:val="00CB0F93"/>
    <w:rsid w:val="00CB1DD8"/>
    <w:rsid w:val="00CB363F"/>
    <w:rsid w:val="00CC2059"/>
    <w:rsid w:val="00CC437A"/>
    <w:rsid w:val="00CC4C3E"/>
    <w:rsid w:val="00CC7E97"/>
    <w:rsid w:val="00CD790A"/>
    <w:rsid w:val="00CE013D"/>
    <w:rsid w:val="00CE337D"/>
    <w:rsid w:val="00CE4661"/>
    <w:rsid w:val="00CE75F0"/>
    <w:rsid w:val="00CF1A03"/>
    <w:rsid w:val="00CF4D13"/>
    <w:rsid w:val="00D004F2"/>
    <w:rsid w:val="00D06B21"/>
    <w:rsid w:val="00D11931"/>
    <w:rsid w:val="00D1348A"/>
    <w:rsid w:val="00D21DE4"/>
    <w:rsid w:val="00D2630C"/>
    <w:rsid w:val="00D30868"/>
    <w:rsid w:val="00D35050"/>
    <w:rsid w:val="00D35F4C"/>
    <w:rsid w:val="00D40F24"/>
    <w:rsid w:val="00D44BA5"/>
    <w:rsid w:val="00D52F23"/>
    <w:rsid w:val="00D5426A"/>
    <w:rsid w:val="00D54D13"/>
    <w:rsid w:val="00D67971"/>
    <w:rsid w:val="00D81A51"/>
    <w:rsid w:val="00D904EA"/>
    <w:rsid w:val="00D90D3D"/>
    <w:rsid w:val="00D911A2"/>
    <w:rsid w:val="00D91660"/>
    <w:rsid w:val="00D92149"/>
    <w:rsid w:val="00D9305E"/>
    <w:rsid w:val="00D95182"/>
    <w:rsid w:val="00DA04D8"/>
    <w:rsid w:val="00DA3AFE"/>
    <w:rsid w:val="00DB49C3"/>
    <w:rsid w:val="00DB51BF"/>
    <w:rsid w:val="00DB701F"/>
    <w:rsid w:val="00DC1A6F"/>
    <w:rsid w:val="00DC2ADD"/>
    <w:rsid w:val="00DD242E"/>
    <w:rsid w:val="00DD66A0"/>
    <w:rsid w:val="00DD70B5"/>
    <w:rsid w:val="00DE09E4"/>
    <w:rsid w:val="00DE3726"/>
    <w:rsid w:val="00DE5695"/>
    <w:rsid w:val="00DE581B"/>
    <w:rsid w:val="00DF44D4"/>
    <w:rsid w:val="00DF7D9E"/>
    <w:rsid w:val="00E00297"/>
    <w:rsid w:val="00E050F0"/>
    <w:rsid w:val="00E05429"/>
    <w:rsid w:val="00E05A63"/>
    <w:rsid w:val="00E06863"/>
    <w:rsid w:val="00E06BA7"/>
    <w:rsid w:val="00E101FD"/>
    <w:rsid w:val="00E1100B"/>
    <w:rsid w:val="00E14A4C"/>
    <w:rsid w:val="00E16160"/>
    <w:rsid w:val="00E24569"/>
    <w:rsid w:val="00E2468E"/>
    <w:rsid w:val="00E25DC2"/>
    <w:rsid w:val="00E268C2"/>
    <w:rsid w:val="00E338C0"/>
    <w:rsid w:val="00E348EB"/>
    <w:rsid w:val="00E36A8D"/>
    <w:rsid w:val="00E375B5"/>
    <w:rsid w:val="00E376E2"/>
    <w:rsid w:val="00E37B62"/>
    <w:rsid w:val="00E404B3"/>
    <w:rsid w:val="00E4050B"/>
    <w:rsid w:val="00E41259"/>
    <w:rsid w:val="00E44884"/>
    <w:rsid w:val="00E50185"/>
    <w:rsid w:val="00E522DD"/>
    <w:rsid w:val="00E6231E"/>
    <w:rsid w:val="00E636FB"/>
    <w:rsid w:val="00E70393"/>
    <w:rsid w:val="00E74429"/>
    <w:rsid w:val="00E80DA6"/>
    <w:rsid w:val="00E8146F"/>
    <w:rsid w:val="00E82C42"/>
    <w:rsid w:val="00E87E64"/>
    <w:rsid w:val="00E96789"/>
    <w:rsid w:val="00EA35A0"/>
    <w:rsid w:val="00EA3E96"/>
    <w:rsid w:val="00EA553F"/>
    <w:rsid w:val="00EB168F"/>
    <w:rsid w:val="00EB6034"/>
    <w:rsid w:val="00EB7487"/>
    <w:rsid w:val="00EB7BB8"/>
    <w:rsid w:val="00ED1934"/>
    <w:rsid w:val="00ED278E"/>
    <w:rsid w:val="00EE4F82"/>
    <w:rsid w:val="00EF0C89"/>
    <w:rsid w:val="00EF6C8A"/>
    <w:rsid w:val="00F04C0B"/>
    <w:rsid w:val="00F07813"/>
    <w:rsid w:val="00F15094"/>
    <w:rsid w:val="00F1799C"/>
    <w:rsid w:val="00F217C7"/>
    <w:rsid w:val="00F23BCF"/>
    <w:rsid w:val="00F3457E"/>
    <w:rsid w:val="00F34CAF"/>
    <w:rsid w:val="00F34F33"/>
    <w:rsid w:val="00F36C36"/>
    <w:rsid w:val="00F37177"/>
    <w:rsid w:val="00F401C6"/>
    <w:rsid w:val="00F44411"/>
    <w:rsid w:val="00F520A8"/>
    <w:rsid w:val="00F53085"/>
    <w:rsid w:val="00F55BDF"/>
    <w:rsid w:val="00F56451"/>
    <w:rsid w:val="00F65545"/>
    <w:rsid w:val="00F66EF5"/>
    <w:rsid w:val="00F6775A"/>
    <w:rsid w:val="00F768A3"/>
    <w:rsid w:val="00F80532"/>
    <w:rsid w:val="00F84FA9"/>
    <w:rsid w:val="00F8532D"/>
    <w:rsid w:val="00F86B0C"/>
    <w:rsid w:val="00FA010B"/>
    <w:rsid w:val="00FA1B7A"/>
    <w:rsid w:val="00FA3C02"/>
    <w:rsid w:val="00FA64B2"/>
    <w:rsid w:val="00FB406E"/>
    <w:rsid w:val="00FB6477"/>
    <w:rsid w:val="00FC012A"/>
    <w:rsid w:val="00FC41A9"/>
    <w:rsid w:val="00FC4582"/>
    <w:rsid w:val="00FC6A8C"/>
    <w:rsid w:val="00FD24D9"/>
    <w:rsid w:val="00FE0039"/>
    <w:rsid w:val="00FE0A60"/>
    <w:rsid w:val="00FE0AC9"/>
    <w:rsid w:val="00FF0258"/>
    <w:rsid w:val="00FF43D3"/>
    <w:rsid w:val="00F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B2687"/>
  <w15:chartTrackingRefBased/>
  <w15:docId w15:val="{38C30BFC-4548-4F1B-9F30-6A2CCA8E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aliases w:val="Char,Diagrama,Diagrama Diagrama Diagrama,Diagrama1,Char1,Viršutinis kolontitulas,Diagrama Diagrama, Diagrama, Diagrama Diagrama Diagrama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aliases w:val="Char Diagrama,Diagrama Diagrama1,Diagrama Diagrama Diagrama Diagrama,Diagrama1 Diagrama,Char1 Diagrama,Viršutinis kolontitulas Diagrama,Diagrama Diagrama Diagrama1, Diagrama Diagrama, Diagrama Diagrama Diagrama Diagrama"/>
    <w:link w:val="Antrats"/>
    <w:uiPriority w:val="99"/>
    <w:qFormat/>
    <w:rsid w:val="00655CE1"/>
    <w:rPr>
      <w:caps/>
      <w:sz w:val="24"/>
      <w:lang w:eastAsia="en-US"/>
    </w:rPr>
  </w:style>
  <w:style w:type="paragraph" w:customStyle="1" w:styleId="Apacia">
    <w:name w:val="Apacia"/>
    <w:basedOn w:val="prastasis"/>
    <w:qFormat/>
    <w:rsid w:val="009375BE"/>
    <w:rPr>
      <w:caps w:val="0"/>
      <w:sz w:val="20"/>
      <w:szCs w:val="24"/>
    </w:rPr>
  </w:style>
  <w:style w:type="paragraph" w:customStyle="1" w:styleId="TableContents">
    <w:name w:val="Table Contents"/>
    <w:basedOn w:val="prastasis"/>
    <w:qFormat/>
    <w:rsid w:val="00650434"/>
    <w:pPr>
      <w:widowControl w:val="0"/>
      <w:suppressLineNumbers/>
      <w:suppressAutoHyphens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5308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E75F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E75F0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E75F0"/>
    <w:rPr>
      <w:caps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E75F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E75F0"/>
    <w:rPr>
      <w:b/>
      <w:bCs/>
      <w:caps/>
      <w:lang w:eastAsia="en-US"/>
    </w:rPr>
  </w:style>
  <w:style w:type="paragraph" w:styleId="Pataisymai">
    <w:name w:val="Revision"/>
    <w:hidden/>
    <w:uiPriority w:val="99"/>
    <w:semiHidden/>
    <w:rsid w:val="00EA553F"/>
    <w:rPr>
      <w:caps/>
      <w:sz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395B9E"/>
    <w:rPr>
      <w:rFonts w:ascii="TimesLT" w:hAnsi="TimesLT"/>
      <w:b/>
      <w:sz w:val="28"/>
      <w:lang w:eastAsia="en-US"/>
    </w:rPr>
  </w:style>
  <w:style w:type="character" w:customStyle="1" w:styleId="Antrat2Diagrama">
    <w:name w:val="Antraštė 2 Diagrama"/>
    <w:link w:val="Antrat2"/>
    <w:rsid w:val="005343E4"/>
    <w:rPr>
      <w:b/>
      <w:bCs/>
      <w:caps/>
      <w:sz w:val="24"/>
      <w:lang w:eastAsia="en-US"/>
    </w:rPr>
  </w:style>
  <w:style w:type="paragraph" w:styleId="prastasiniatinklio">
    <w:name w:val="Normal (Web)"/>
    <w:basedOn w:val="prastasis"/>
    <w:uiPriority w:val="99"/>
    <w:semiHidden/>
    <w:unhideWhenUsed/>
    <w:rsid w:val="00BB55A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%76%72%73%61%40%76%72%73%61%2e%6c%74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11" ma:contentTypeDescription="Create a new document." ma:contentTypeScope="" ma:versionID="13f25285099c4818793c2996c79c084c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1f576f03a446d11bee55f48bcab2e8c9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23FD96-8112-4943-BF2A-B8BA7E4CA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0846F4-369A-442D-9A14-D507EE3A95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B62E5C-8B6D-410B-AE9E-3BF7ED841D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69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Zemetvarkos ir teises departamentas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creator>ZUD</dc:creator>
  <cp:lastModifiedBy>Jan Baranovskij</cp:lastModifiedBy>
  <cp:revision>69</cp:revision>
  <cp:lastPrinted>2015-05-21T06:10:00Z</cp:lastPrinted>
  <dcterms:created xsi:type="dcterms:W3CDTF">2025-09-16T04:58:00Z</dcterms:created>
  <dcterms:modified xsi:type="dcterms:W3CDTF">2025-10-01T06:56:00Z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