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B3D7C9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9AB2578" w:rsidR="00F342EA" w:rsidRDefault="006112E9" w:rsidP="00CA5379">
      <w:pPr>
        <w:spacing w:after="0" w:line="360" w:lineRule="auto"/>
        <w:rPr>
          <w:noProof/>
          <w:lang w:eastAsia="lt-LT"/>
        </w:rPr>
      </w:pPr>
      <w:r w:rsidRPr="006112E9">
        <w:rPr>
          <w:noProof/>
          <w:lang w:eastAsia="lt-LT"/>
        </w:rPr>
        <w:drawing>
          <wp:inline distT="0" distB="0" distL="0" distR="0" wp14:anchorId="35C970EB" wp14:editId="4A1498C6">
            <wp:extent cx="4415667" cy="4046855"/>
            <wp:effectExtent l="0" t="0" r="4445" b="0"/>
            <wp:docPr id="4358388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83880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19793" cy="4050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EF74A7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0E65768">
                <wp:simplePos x="0" y="0"/>
                <wp:positionH relativeFrom="margin">
                  <wp:posOffset>2244089</wp:posOffset>
                </wp:positionH>
                <wp:positionV relativeFrom="paragraph">
                  <wp:posOffset>1948179</wp:posOffset>
                </wp:positionV>
                <wp:extent cx="180975" cy="1676400"/>
                <wp:effectExtent l="381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80975" cy="1676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4A3B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6.7pt;margin-top:153.4pt;width:14.25pt;height:132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112E9" w:rsidRPr="006112E9">
        <w:rPr>
          <w:noProof/>
        </w:rPr>
        <w:drawing>
          <wp:inline distT="0" distB="0" distL="0" distR="0" wp14:anchorId="2FF007A7" wp14:editId="7F2218FA">
            <wp:extent cx="4067175" cy="3445578"/>
            <wp:effectExtent l="0" t="0" r="0" b="2540"/>
            <wp:docPr id="185165852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6585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74384" cy="345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5488C5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112E9" w:rsidRPr="006112E9">
        <w:rPr>
          <w:rFonts w:ascii="Verdana" w:hAnsi="Verdana"/>
          <w:b/>
          <w:bCs/>
          <w:i/>
          <w:iCs/>
          <w:sz w:val="18"/>
          <w:szCs w:val="18"/>
        </w:rPr>
        <w:t>4140/0400:541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6CA3F" w14:textId="77777777" w:rsidR="00D20ADB" w:rsidRDefault="00D20ADB" w:rsidP="003B25C1">
      <w:pPr>
        <w:spacing w:after="0" w:line="240" w:lineRule="auto"/>
      </w:pPr>
      <w:r>
        <w:separator/>
      </w:r>
    </w:p>
  </w:endnote>
  <w:endnote w:type="continuationSeparator" w:id="0">
    <w:p w14:paraId="21F18DB0" w14:textId="77777777" w:rsidR="00D20ADB" w:rsidRDefault="00D20AD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E3954" w14:textId="77777777" w:rsidR="00D20ADB" w:rsidRDefault="00D20ADB" w:rsidP="003B25C1">
      <w:pPr>
        <w:spacing w:after="0" w:line="240" w:lineRule="auto"/>
      </w:pPr>
      <w:r>
        <w:separator/>
      </w:r>
    </w:p>
  </w:footnote>
  <w:footnote w:type="continuationSeparator" w:id="0">
    <w:p w14:paraId="61A2112F" w14:textId="77777777" w:rsidR="00D20ADB" w:rsidRDefault="00D20AD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12E9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0ADB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16B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2025-09-04T07:42:00Z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