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0F7FC2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40B6DF1E" w:rsidR="00F342EA" w:rsidRDefault="00E7612C" w:rsidP="00CA5379">
      <w:pPr>
        <w:spacing w:after="0" w:line="360" w:lineRule="auto"/>
        <w:rPr>
          <w:noProof/>
          <w:lang w:eastAsia="lt-LT"/>
        </w:rPr>
      </w:pPr>
      <w:r w:rsidRPr="00E7612C">
        <w:rPr>
          <w:noProof/>
          <w:lang w:eastAsia="lt-LT"/>
        </w:rPr>
        <w:drawing>
          <wp:inline distT="0" distB="0" distL="0" distR="0" wp14:anchorId="429A596A" wp14:editId="73BA4E58">
            <wp:extent cx="3785164" cy="4199890"/>
            <wp:effectExtent l="0" t="0" r="6350" b="0"/>
            <wp:docPr id="1322872189" name="Paveikslėlis 1" descr="Paveikslėlis, kuriame yra tekstas, Plan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872189" name="Paveikslėlis 1" descr="Paveikslėlis, kuriame yra tekstas, Plan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89398" cy="4204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56908E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8D4FB8">
                <wp:simplePos x="0" y="0"/>
                <wp:positionH relativeFrom="margin">
                  <wp:posOffset>2129789</wp:posOffset>
                </wp:positionH>
                <wp:positionV relativeFrom="paragraph">
                  <wp:posOffset>1986279</wp:posOffset>
                </wp:positionV>
                <wp:extent cx="295275" cy="1638300"/>
                <wp:effectExtent l="381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95275" cy="1638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3384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7.7pt;margin-top:156.4pt;width:23.25pt;height:129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7612C" w:rsidRPr="00E7612C">
        <w:rPr>
          <w:noProof/>
        </w:rPr>
        <w:drawing>
          <wp:inline distT="0" distB="0" distL="0" distR="0" wp14:anchorId="5988093E" wp14:editId="2D362CDF">
            <wp:extent cx="3619500" cy="3539885"/>
            <wp:effectExtent l="0" t="0" r="0" b="3810"/>
            <wp:docPr id="614752944" name="Paveikslėlis 1" descr="Paveikslėlis, kuriame yra linija, Paralelė, kvadrato formos, Stačiakam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52944" name="Paveikslėlis 1" descr="Paveikslėlis, kuriame yra linija, Paralelė, kvadrato formos, Stačiakam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26668" cy="3546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5CF68E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7612C" w:rsidRPr="00E7612C">
        <w:rPr>
          <w:rFonts w:ascii="Verdana" w:hAnsi="Verdana"/>
          <w:b/>
          <w:bCs/>
          <w:i/>
          <w:iCs/>
          <w:sz w:val="18"/>
          <w:szCs w:val="18"/>
        </w:rPr>
        <w:t>4152/0300:343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B025C" w14:textId="77777777" w:rsidR="008F28D9" w:rsidRDefault="008F28D9" w:rsidP="003B25C1">
      <w:pPr>
        <w:spacing w:after="0" w:line="240" w:lineRule="auto"/>
      </w:pPr>
      <w:r>
        <w:separator/>
      </w:r>
    </w:p>
  </w:endnote>
  <w:endnote w:type="continuationSeparator" w:id="0">
    <w:p w14:paraId="76E9B6C9" w14:textId="77777777" w:rsidR="008F28D9" w:rsidRDefault="008F28D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EE0F4" w14:textId="77777777" w:rsidR="008F28D9" w:rsidRDefault="008F28D9" w:rsidP="003B25C1">
      <w:pPr>
        <w:spacing w:after="0" w:line="240" w:lineRule="auto"/>
      </w:pPr>
      <w:r>
        <w:separator/>
      </w:r>
    </w:p>
  </w:footnote>
  <w:footnote w:type="continuationSeparator" w:id="0">
    <w:p w14:paraId="44F2518B" w14:textId="77777777" w:rsidR="008F28D9" w:rsidRDefault="008F28D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672BE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28D9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12C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2025-08-01T10:10:00Z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