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35BDFEF" w:rsidR="00F342EA" w:rsidRDefault="00DC214A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36AAB41C" wp14:editId="38685A6A">
            <wp:extent cx="5953125" cy="3494562"/>
            <wp:effectExtent l="0" t="0" r="0" b="0"/>
            <wp:docPr id="10479100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910037" name=""/>
                    <pic:cNvPicPr/>
                  </pic:nvPicPr>
                  <pic:blipFill rotWithShape="1">
                    <a:blip r:embed="rId7"/>
                    <a:srcRect l="12918" t="18674" r="27163" b="16395"/>
                    <a:stretch/>
                  </pic:blipFill>
                  <pic:spPr bwMode="auto">
                    <a:xfrm>
                      <a:off x="0" y="0"/>
                      <a:ext cx="5960060" cy="3498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FA3489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326F19F">
                <wp:simplePos x="0" y="0"/>
                <wp:positionH relativeFrom="page">
                  <wp:posOffset>3848100</wp:posOffset>
                </wp:positionH>
                <wp:positionV relativeFrom="paragraph">
                  <wp:posOffset>2110105</wp:posOffset>
                </wp:positionV>
                <wp:extent cx="600075" cy="13525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075" cy="1352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0F6A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3pt;margin-top:166.15pt;width:47.25pt;height:106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C214A">
        <w:rPr>
          <w:noProof/>
        </w:rPr>
        <w:drawing>
          <wp:inline distT="0" distB="0" distL="0" distR="0" wp14:anchorId="462479C9" wp14:editId="32FE0511">
            <wp:extent cx="6019800" cy="3409318"/>
            <wp:effectExtent l="0" t="0" r="0" b="635"/>
            <wp:docPr id="6492972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29720" name=""/>
                    <pic:cNvPicPr/>
                  </pic:nvPicPr>
                  <pic:blipFill rotWithShape="1">
                    <a:blip r:embed="rId8"/>
                    <a:srcRect l="23034" t="15971" r="11288" b="22463"/>
                    <a:stretch/>
                  </pic:blipFill>
                  <pic:spPr bwMode="auto">
                    <a:xfrm>
                      <a:off x="0" y="0"/>
                      <a:ext cx="6023368" cy="3411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A6EAAF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C214A">
        <w:rPr>
          <w:noProof/>
          <w:lang w:eastAsia="lt-LT"/>
        </w:rPr>
        <w:t>17/0500:5041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636BF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5D163" w14:textId="77777777" w:rsidR="007636BF" w:rsidRDefault="007636BF" w:rsidP="003B25C1">
      <w:pPr>
        <w:spacing w:after="0" w:line="240" w:lineRule="auto"/>
      </w:pPr>
      <w:r>
        <w:separator/>
      </w:r>
    </w:p>
  </w:endnote>
  <w:endnote w:type="continuationSeparator" w:id="0">
    <w:p w14:paraId="287E0781" w14:textId="77777777" w:rsidR="007636BF" w:rsidRDefault="007636B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6598C" w14:textId="77777777" w:rsidR="007636BF" w:rsidRDefault="007636BF" w:rsidP="003B25C1">
      <w:pPr>
        <w:spacing w:after="0" w:line="240" w:lineRule="auto"/>
      </w:pPr>
      <w:r>
        <w:separator/>
      </w:r>
    </w:p>
  </w:footnote>
  <w:footnote w:type="continuationSeparator" w:id="0">
    <w:p w14:paraId="7E58D43E" w14:textId="77777777" w:rsidR="007636BF" w:rsidRDefault="007636B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636B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4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2024-02-26T09:37:00Z</dcterms:created>
  <dcterms:modified xsi:type="dcterms:W3CDTF">2024-02-26T09:37:00Z</dcterms:modified>
</cp:coreProperties>
</file>