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2EA9BC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A5321EE" w:rsidR="00F342EA" w:rsidRDefault="00661C0E" w:rsidP="00CA5379">
      <w:pPr>
        <w:spacing w:after="0" w:line="360" w:lineRule="auto"/>
        <w:rPr>
          <w:noProof/>
          <w:lang w:eastAsia="lt-LT"/>
        </w:rPr>
      </w:pPr>
      <w:r w:rsidRPr="00661C0E">
        <w:rPr>
          <w:noProof/>
          <w:lang w:eastAsia="lt-LT"/>
        </w:rPr>
        <w:drawing>
          <wp:inline distT="0" distB="0" distL="0" distR="0" wp14:anchorId="2249685A" wp14:editId="3DDE56E5">
            <wp:extent cx="3868134" cy="4079240"/>
            <wp:effectExtent l="0" t="0" r="0" b="0"/>
            <wp:docPr id="14378718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8718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5453" cy="4086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92AB916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5A662684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0B981725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35B6B806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5070F0CD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0F29DE0F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1D68EA14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685ED831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1265B698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122C4AA0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1A752B9D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371E602C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25EFF205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4D1BE9F1" w14:textId="77777777" w:rsidR="00661C0E" w:rsidRDefault="00661C0E" w:rsidP="00CA5379">
      <w:pPr>
        <w:spacing w:after="0" w:line="360" w:lineRule="auto"/>
        <w:rPr>
          <w:noProof/>
          <w:lang w:eastAsia="lt-LT"/>
        </w:rPr>
      </w:pPr>
    </w:p>
    <w:p w14:paraId="66996D33" w14:textId="61863F2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E51B82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9E2EC0C">
                <wp:simplePos x="0" y="0"/>
                <wp:positionH relativeFrom="margin">
                  <wp:posOffset>2158364</wp:posOffset>
                </wp:positionH>
                <wp:positionV relativeFrom="paragraph">
                  <wp:posOffset>1984374</wp:posOffset>
                </wp:positionV>
                <wp:extent cx="248285" cy="1647825"/>
                <wp:effectExtent l="38100" t="38100" r="3746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8285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448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95pt;margin-top:156.25pt;width:19.55pt;height:129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61C0E" w:rsidRPr="00661C0E">
        <w:rPr>
          <w:noProof/>
        </w:rPr>
        <w:drawing>
          <wp:inline distT="0" distB="0" distL="0" distR="0" wp14:anchorId="70133A2A" wp14:editId="0E39C0E6">
            <wp:extent cx="3448050" cy="3282409"/>
            <wp:effectExtent l="0" t="0" r="0" b="0"/>
            <wp:docPr id="8733514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35141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3658" cy="329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65DB75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61C0E" w:rsidRPr="00661C0E">
        <w:rPr>
          <w:rFonts w:ascii="Verdana" w:hAnsi="Verdana"/>
          <w:b/>
          <w:bCs/>
          <w:i/>
          <w:iCs/>
          <w:sz w:val="18"/>
          <w:szCs w:val="18"/>
        </w:rPr>
        <w:t>4134/0300</w:t>
      </w:r>
      <w:r w:rsidR="00661C0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661C0E" w:rsidRPr="00661C0E">
        <w:rPr>
          <w:rFonts w:ascii="Verdana" w:hAnsi="Verdana"/>
          <w:b/>
          <w:bCs/>
          <w:i/>
          <w:iCs/>
          <w:sz w:val="18"/>
          <w:szCs w:val="18"/>
        </w:rPr>
        <w:t>113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43F67" w14:textId="77777777" w:rsidR="00C9433A" w:rsidRDefault="00C9433A" w:rsidP="003B25C1">
      <w:pPr>
        <w:spacing w:after="0" w:line="240" w:lineRule="auto"/>
      </w:pPr>
      <w:r>
        <w:separator/>
      </w:r>
    </w:p>
  </w:endnote>
  <w:endnote w:type="continuationSeparator" w:id="0">
    <w:p w14:paraId="471C6844" w14:textId="77777777" w:rsidR="00C9433A" w:rsidRDefault="00C9433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7491F" w14:textId="77777777" w:rsidR="00C9433A" w:rsidRDefault="00C9433A" w:rsidP="003B25C1">
      <w:pPr>
        <w:spacing w:after="0" w:line="240" w:lineRule="auto"/>
      </w:pPr>
      <w:r>
        <w:separator/>
      </w:r>
    </w:p>
  </w:footnote>
  <w:footnote w:type="continuationSeparator" w:id="0">
    <w:p w14:paraId="4FE73FCF" w14:textId="77777777" w:rsidR="00C9433A" w:rsidRDefault="00C9433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E0C9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1C0E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433A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2025-03-19T11:15:00Z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