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2CA87C7" w:rsidR="00F342EA" w:rsidRDefault="00EA48A4" w:rsidP="00CA5379">
      <w:pPr>
        <w:spacing w:after="0" w:line="360" w:lineRule="auto"/>
        <w:rPr>
          <w:noProof/>
          <w:lang w:eastAsia="lt-LT"/>
        </w:rPr>
      </w:pPr>
      <w:r w:rsidRPr="00EA48A4">
        <w:rPr>
          <w:noProof/>
          <w:lang w:eastAsia="lt-LT"/>
        </w:rPr>
        <w:drawing>
          <wp:inline distT="0" distB="0" distL="0" distR="0" wp14:anchorId="5EC7CA16" wp14:editId="0E4457E4">
            <wp:extent cx="6120130" cy="5744210"/>
            <wp:effectExtent l="0" t="0" r="0" b="8890"/>
            <wp:docPr id="15334091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40917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74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4424B3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031412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418970">
                <wp:simplePos x="0" y="0"/>
                <wp:positionH relativeFrom="margin">
                  <wp:posOffset>2434591</wp:posOffset>
                </wp:positionH>
                <wp:positionV relativeFrom="paragraph">
                  <wp:posOffset>1924050</wp:posOffset>
                </wp:positionV>
                <wp:extent cx="304800" cy="3086100"/>
                <wp:effectExtent l="0" t="38100" r="762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3086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BDD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151.5pt;width:24pt;height:24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A48A4" w:rsidRPr="00EA48A4">
        <w:rPr>
          <w:noProof/>
        </w:rPr>
        <w:drawing>
          <wp:inline distT="0" distB="0" distL="0" distR="0" wp14:anchorId="4C9CA332" wp14:editId="2A228C3A">
            <wp:extent cx="6120130" cy="4613275"/>
            <wp:effectExtent l="0" t="0" r="0" b="0"/>
            <wp:docPr id="8363420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420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1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05D471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A48A4" w:rsidRPr="00EA48A4">
        <w:rPr>
          <w:rFonts w:ascii="Verdana" w:hAnsi="Verdana"/>
          <w:b/>
          <w:bCs/>
          <w:i/>
          <w:iCs/>
          <w:sz w:val="18"/>
          <w:szCs w:val="18"/>
        </w:rPr>
        <w:t>4132/0100:626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DF63E4" w14:textId="77777777" w:rsidR="00040D9B" w:rsidRDefault="00040D9B" w:rsidP="003B25C1">
      <w:pPr>
        <w:spacing w:after="0" w:line="240" w:lineRule="auto"/>
      </w:pPr>
      <w:r>
        <w:separator/>
      </w:r>
    </w:p>
  </w:endnote>
  <w:endnote w:type="continuationSeparator" w:id="0">
    <w:p w14:paraId="3AF2228D" w14:textId="77777777" w:rsidR="00040D9B" w:rsidRDefault="00040D9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999A3" w14:textId="77777777" w:rsidR="00040D9B" w:rsidRDefault="00040D9B" w:rsidP="003B25C1">
      <w:pPr>
        <w:spacing w:after="0" w:line="240" w:lineRule="auto"/>
      </w:pPr>
      <w:r>
        <w:separator/>
      </w:r>
    </w:p>
  </w:footnote>
  <w:footnote w:type="continuationSeparator" w:id="0">
    <w:p w14:paraId="773EE214" w14:textId="77777777" w:rsidR="00040D9B" w:rsidRDefault="00040D9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0D9B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4C98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48A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1</Pages>
  <Words>121</Words>
  <Characters>69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