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FC37CD0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610D45C6" w:rsidR="00F342EA" w:rsidRDefault="002F6869" w:rsidP="00CA5379">
      <w:pPr>
        <w:spacing w:after="0" w:line="360" w:lineRule="auto"/>
        <w:rPr>
          <w:noProof/>
          <w:lang w:eastAsia="lt-LT"/>
        </w:rPr>
      </w:pPr>
      <w:r w:rsidRPr="002F6869">
        <w:rPr>
          <w:noProof/>
          <w:lang w:eastAsia="lt-LT"/>
        </w:rPr>
        <w:drawing>
          <wp:inline distT="0" distB="0" distL="0" distR="0" wp14:anchorId="553AB3FD" wp14:editId="137B5F86">
            <wp:extent cx="4970948" cy="4284980"/>
            <wp:effectExtent l="0" t="0" r="1270" b="1270"/>
            <wp:docPr id="1116652554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652554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76347" cy="4289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19C00CF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57B3BDD0" w:rsidR="00F342EA" w:rsidRDefault="002F6869" w:rsidP="00CA5379">
      <w:pPr>
        <w:spacing w:after="0" w:line="360" w:lineRule="auto"/>
        <w:rPr>
          <w:noProof/>
          <w:lang w:eastAsia="lt-LT"/>
        </w:rPr>
      </w:pPr>
      <w:r w:rsidRPr="002F6869">
        <w:rPr>
          <w:noProof/>
          <w:lang w:eastAsia="lt-LT"/>
        </w:rPr>
        <w:drawing>
          <wp:inline distT="0" distB="0" distL="0" distR="0" wp14:anchorId="2585B6F2" wp14:editId="37F29178">
            <wp:extent cx="4641850" cy="3742184"/>
            <wp:effectExtent l="0" t="0" r="6350" b="0"/>
            <wp:docPr id="1425925111" name="Paveikslėlis 1" descr="Paveikslėlis, kuriame yra tekstas, žemėlapis, Šrif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5925111" name="Paveikslėlis 1" descr="Paveikslėlis, kuriame yra tekstas, žemėlapis, Šrift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48099" cy="3747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2F5329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5F8CFA2">
                <wp:simplePos x="0" y="0"/>
                <wp:positionH relativeFrom="margin">
                  <wp:posOffset>2279014</wp:posOffset>
                </wp:positionH>
                <wp:positionV relativeFrom="paragraph">
                  <wp:posOffset>2032000</wp:posOffset>
                </wp:positionV>
                <wp:extent cx="171450" cy="1631950"/>
                <wp:effectExtent l="38100" t="38100" r="19050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71450" cy="163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B570F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45pt;margin-top:160pt;width:13.5pt;height:128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F6869" w:rsidRPr="002F6869">
        <w:rPr>
          <w:noProof/>
        </w:rPr>
        <w:drawing>
          <wp:inline distT="0" distB="0" distL="0" distR="0" wp14:anchorId="23A3B6EF" wp14:editId="5400BFC9">
            <wp:extent cx="3580065" cy="3508375"/>
            <wp:effectExtent l="0" t="0" r="1905" b="0"/>
            <wp:docPr id="1000303153" name="Paveikslėlis 1" descr="Paveikslėlis, kuriame yra piešimas, Vaikų piešiniai, Spalvingumas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03153" name="Paveikslėlis 1" descr="Paveikslėlis, kuriame yra piešimas, Vaikų piešiniai, Spalvingumas, linija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89006" cy="3517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059D70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F6869" w:rsidRPr="002F6869">
        <w:rPr>
          <w:rFonts w:ascii="Verdana" w:hAnsi="Verdana"/>
          <w:b/>
          <w:bCs/>
          <w:i/>
          <w:iCs/>
          <w:sz w:val="18"/>
          <w:szCs w:val="18"/>
        </w:rPr>
        <w:t>4167/0300:582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9CAD4" w14:textId="77777777" w:rsidR="00543046" w:rsidRDefault="00543046" w:rsidP="003B25C1">
      <w:pPr>
        <w:spacing w:after="0" w:line="240" w:lineRule="auto"/>
      </w:pPr>
      <w:r>
        <w:separator/>
      </w:r>
    </w:p>
  </w:endnote>
  <w:endnote w:type="continuationSeparator" w:id="0">
    <w:p w14:paraId="3B0F4B2D" w14:textId="77777777" w:rsidR="00543046" w:rsidRDefault="0054304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21AA6" w14:textId="77777777" w:rsidR="00543046" w:rsidRDefault="00543046" w:rsidP="003B25C1">
      <w:pPr>
        <w:spacing w:after="0" w:line="240" w:lineRule="auto"/>
      </w:pPr>
      <w:r>
        <w:separator/>
      </w:r>
    </w:p>
  </w:footnote>
  <w:footnote w:type="continuationSeparator" w:id="0">
    <w:p w14:paraId="51FAA6D2" w14:textId="77777777" w:rsidR="00543046" w:rsidRDefault="0054304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6869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4CC8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3046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16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2025-07-16T05:41:00Z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