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AE8661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57F404C0" w:rsidR="00F342EA" w:rsidRDefault="003450D9" w:rsidP="00CA5379">
      <w:pPr>
        <w:spacing w:after="0" w:line="360" w:lineRule="auto"/>
        <w:rPr>
          <w:noProof/>
          <w:lang w:eastAsia="lt-LT"/>
        </w:rPr>
      </w:pPr>
      <w:r w:rsidRPr="003450D9">
        <w:rPr>
          <w:noProof/>
          <w:lang w:eastAsia="lt-LT"/>
        </w:rPr>
        <w:drawing>
          <wp:inline distT="0" distB="0" distL="0" distR="0" wp14:anchorId="47672A84" wp14:editId="3F838BAC">
            <wp:extent cx="3422650" cy="3889988"/>
            <wp:effectExtent l="0" t="0" r="6350" b="0"/>
            <wp:docPr id="13679395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93954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26533" cy="3894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153B7" w14:textId="77777777" w:rsidR="003450D9" w:rsidRDefault="003450D9" w:rsidP="00CA5379">
      <w:pPr>
        <w:spacing w:after="0" w:line="360" w:lineRule="auto"/>
        <w:rPr>
          <w:noProof/>
          <w:lang w:eastAsia="lt-LT"/>
        </w:rPr>
      </w:pPr>
    </w:p>
    <w:p w14:paraId="40A9573C" w14:textId="77777777" w:rsidR="003450D9" w:rsidRDefault="003450D9" w:rsidP="00CA5379">
      <w:pPr>
        <w:spacing w:after="0" w:line="360" w:lineRule="auto"/>
        <w:rPr>
          <w:noProof/>
          <w:lang w:eastAsia="lt-LT"/>
        </w:rPr>
      </w:pPr>
    </w:p>
    <w:p w14:paraId="61853C06" w14:textId="77777777" w:rsidR="003450D9" w:rsidRDefault="003450D9" w:rsidP="00CA5379">
      <w:pPr>
        <w:spacing w:after="0" w:line="360" w:lineRule="auto"/>
        <w:rPr>
          <w:noProof/>
          <w:lang w:eastAsia="lt-LT"/>
        </w:rPr>
      </w:pPr>
    </w:p>
    <w:p w14:paraId="318D72C7" w14:textId="77777777" w:rsidR="003450D9" w:rsidRDefault="003450D9" w:rsidP="00CA5379">
      <w:pPr>
        <w:spacing w:after="0" w:line="360" w:lineRule="auto"/>
        <w:rPr>
          <w:noProof/>
          <w:lang w:eastAsia="lt-LT"/>
        </w:rPr>
      </w:pPr>
    </w:p>
    <w:p w14:paraId="2DD51BC1" w14:textId="77777777" w:rsidR="003450D9" w:rsidRDefault="003450D9" w:rsidP="00CA5379">
      <w:pPr>
        <w:spacing w:after="0" w:line="360" w:lineRule="auto"/>
        <w:rPr>
          <w:noProof/>
          <w:lang w:eastAsia="lt-LT"/>
        </w:rPr>
      </w:pPr>
    </w:p>
    <w:p w14:paraId="229DE929" w14:textId="77777777" w:rsidR="003450D9" w:rsidRDefault="003450D9" w:rsidP="00CA5379">
      <w:pPr>
        <w:spacing w:after="0" w:line="360" w:lineRule="auto"/>
        <w:rPr>
          <w:noProof/>
          <w:lang w:eastAsia="lt-LT"/>
        </w:rPr>
      </w:pPr>
    </w:p>
    <w:p w14:paraId="5909DFE7" w14:textId="77777777" w:rsidR="003450D9" w:rsidRDefault="003450D9" w:rsidP="00CA5379">
      <w:pPr>
        <w:spacing w:after="0" w:line="360" w:lineRule="auto"/>
        <w:rPr>
          <w:noProof/>
          <w:lang w:eastAsia="lt-LT"/>
        </w:rPr>
      </w:pPr>
    </w:p>
    <w:p w14:paraId="1E354AF5" w14:textId="77777777" w:rsidR="003450D9" w:rsidRDefault="003450D9" w:rsidP="00CA5379">
      <w:pPr>
        <w:spacing w:after="0" w:line="360" w:lineRule="auto"/>
        <w:rPr>
          <w:noProof/>
          <w:lang w:eastAsia="lt-LT"/>
        </w:rPr>
      </w:pPr>
    </w:p>
    <w:p w14:paraId="17E8D51E" w14:textId="77777777" w:rsidR="003450D9" w:rsidRDefault="003450D9" w:rsidP="00CA5379">
      <w:pPr>
        <w:spacing w:after="0" w:line="360" w:lineRule="auto"/>
        <w:rPr>
          <w:noProof/>
          <w:lang w:eastAsia="lt-LT"/>
        </w:rPr>
      </w:pPr>
    </w:p>
    <w:p w14:paraId="13B41D1A" w14:textId="77777777" w:rsidR="003450D9" w:rsidRDefault="003450D9" w:rsidP="00CA5379">
      <w:pPr>
        <w:spacing w:after="0" w:line="360" w:lineRule="auto"/>
        <w:rPr>
          <w:noProof/>
          <w:lang w:eastAsia="lt-LT"/>
        </w:rPr>
      </w:pPr>
    </w:p>
    <w:p w14:paraId="7D335A0A" w14:textId="77777777" w:rsidR="003450D9" w:rsidRDefault="003450D9" w:rsidP="00CA5379">
      <w:pPr>
        <w:spacing w:after="0" w:line="360" w:lineRule="auto"/>
        <w:rPr>
          <w:noProof/>
          <w:lang w:eastAsia="lt-LT"/>
        </w:rPr>
      </w:pPr>
    </w:p>
    <w:p w14:paraId="7187C213" w14:textId="77777777" w:rsidR="003450D9" w:rsidRDefault="003450D9" w:rsidP="00CA5379">
      <w:pPr>
        <w:spacing w:after="0" w:line="360" w:lineRule="auto"/>
        <w:rPr>
          <w:noProof/>
          <w:lang w:eastAsia="lt-LT"/>
        </w:rPr>
      </w:pPr>
    </w:p>
    <w:p w14:paraId="6495333E" w14:textId="77777777" w:rsidR="003450D9" w:rsidRDefault="003450D9" w:rsidP="00CA5379">
      <w:pPr>
        <w:spacing w:after="0" w:line="360" w:lineRule="auto"/>
        <w:rPr>
          <w:noProof/>
          <w:lang w:eastAsia="lt-LT"/>
        </w:rPr>
      </w:pPr>
    </w:p>
    <w:p w14:paraId="6B1B6E61" w14:textId="77777777" w:rsidR="003450D9" w:rsidRDefault="003450D9" w:rsidP="00CA5379">
      <w:pPr>
        <w:spacing w:after="0" w:line="360" w:lineRule="auto"/>
        <w:rPr>
          <w:noProof/>
          <w:lang w:eastAsia="lt-LT"/>
        </w:rPr>
      </w:pPr>
    </w:p>
    <w:p w14:paraId="66996D33" w14:textId="6927B89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3C99D0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031AA37">
                <wp:simplePos x="0" y="0"/>
                <wp:positionH relativeFrom="margin">
                  <wp:posOffset>1866264</wp:posOffset>
                </wp:positionH>
                <wp:positionV relativeFrom="paragraph">
                  <wp:posOffset>2205354</wp:posOffset>
                </wp:positionV>
                <wp:extent cx="561975" cy="1425575"/>
                <wp:effectExtent l="38100" t="38100" r="2857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61975" cy="1425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885F9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6.95pt;margin-top:173.65pt;width:44.25pt;height:112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450D9" w:rsidRPr="003450D9">
        <w:rPr>
          <w:noProof/>
        </w:rPr>
        <w:drawing>
          <wp:inline distT="0" distB="0" distL="0" distR="0" wp14:anchorId="2899D0E3" wp14:editId="5B33B15A">
            <wp:extent cx="3061428" cy="3565525"/>
            <wp:effectExtent l="0" t="0" r="5715" b="0"/>
            <wp:docPr id="15420926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09262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75415" cy="3581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CFD426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450D9" w:rsidRPr="003450D9">
        <w:rPr>
          <w:rFonts w:ascii="Verdana" w:hAnsi="Verdana"/>
          <w:b/>
          <w:bCs/>
          <w:i/>
          <w:iCs/>
          <w:sz w:val="18"/>
          <w:szCs w:val="18"/>
        </w:rPr>
        <w:t>4192/0300:381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61216" w14:textId="77777777" w:rsidR="003E2358" w:rsidRDefault="003E2358" w:rsidP="003B25C1">
      <w:pPr>
        <w:spacing w:after="0" w:line="240" w:lineRule="auto"/>
      </w:pPr>
      <w:r>
        <w:separator/>
      </w:r>
    </w:p>
  </w:endnote>
  <w:endnote w:type="continuationSeparator" w:id="0">
    <w:p w14:paraId="28855D72" w14:textId="77777777" w:rsidR="003E2358" w:rsidRDefault="003E235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DA5A0" w14:textId="77777777" w:rsidR="003E2358" w:rsidRDefault="003E2358" w:rsidP="003B25C1">
      <w:pPr>
        <w:spacing w:after="0" w:line="240" w:lineRule="auto"/>
      </w:pPr>
      <w:r>
        <w:separator/>
      </w:r>
    </w:p>
  </w:footnote>
  <w:footnote w:type="continuationSeparator" w:id="0">
    <w:p w14:paraId="60596FFF" w14:textId="77777777" w:rsidR="003E2358" w:rsidRDefault="003E235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50D9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2358"/>
    <w:rsid w:val="003E3B56"/>
    <w:rsid w:val="003E5A96"/>
    <w:rsid w:val="003E637F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2025-03-05T07:40:00Z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