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4091595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0B15150C" w:rsidR="00F342EA" w:rsidRDefault="00E24309" w:rsidP="00CA5379">
      <w:pPr>
        <w:spacing w:after="0" w:line="360" w:lineRule="auto"/>
        <w:rPr>
          <w:noProof/>
          <w:lang w:eastAsia="lt-LT"/>
        </w:rPr>
      </w:pPr>
      <w:r w:rsidRPr="00E24309">
        <w:rPr>
          <w:noProof/>
          <w:lang w:eastAsia="lt-LT"/>
        </w:rPr>
        <w:drawing>
          <wp:inline distT="0" distB="0" distL="0" distR="0" wp14:anchorId="42D5372A" wp14:editId="1FD7C4BF">
            <wp:extent cx="4613496" cy="3850005"/>
            <wp:effectExtent l="0" t="0" r="0" b="0"/>
            <wp:docPr id="874463376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463376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6729" cy="3852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5180A6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24309" w:rsidRPr="00E24309">
        <w:rPr>
          <w:noProof/>
        </w:rPr>
        <w:drawing>
          <wp:inline distT="0" distB="0" distL="0" distR="0" wp14:anchorId="3652F199" wp14:editId="1E3E2617">
            <wp:extent cx="4305095" cy="3592195"/>
            <wp:effectExtent l="0" t="0" r="635" b="8255"/>
            <wp:docPr id="782309255" name="Paveikslėlis 1" descr="Paveikslėlis, kuriame yra žemėlapis, tekstas, atlas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2309255" name="Paveikslėlis 1" descr="Paveikslėlis, kuriame yra žemėlapis, tekstas, atlas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3236" cy="3598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A1124" w14:textId="16F498A9" w:rsidR="006067EB" w:rsidRDefault="007832AC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24309" w:rsidRPr="00E24309">
        <w:rPr>
          <w:rFonts w:ascii="Verdana" w:hAnsi="Verdana"/>
          <w:b/>
          <w:bCs/>
          <w:i/>
          <w:iCs/>
          <w:sz w:val="18"/>
          <w:szCs w:val="18"/>
        </w:rPr>
        <w:t>4172/0300:577</w:t>
      </w:r>
      <w:r w:rsidR="006067EB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30046" w14:textId="77777777" w:rsidR="00BA2547" w:rsidRDefault="00BA2547" w:rsidP="003B25C1">
      <w:pPr>
        <w:spacing w:after="0" w:line="240" w:lineRule="auto"/>
      </w:pPr>
      <w:r>
        <w:separator/>
      </w:r>
    </w:p>
  </w:endnote>
  <w:endnote w:type="continuationSeparator" w:id="0">
    <w:p w14:paraId="5FAB4441" w14:textId="77777777" w:rsidR="00BA2547" w:rsidRDefault="00BA254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93AAAE" w14:textId="77777777" w:rsidR="00BA2547" w:rsidRDefault="00BA2547" w:rsidP="003B25C1">
      <w:pPr>
        <w:spacing w:after="0" w:line="240" w:lineRule="auto"/>
      </w:pPr>
      <w:r>
        <w:separator/>
      </w:r>
    </w:p>
  </w:footnote>
  <w:footnote w:type="continuationSeparator" w:id="0">
    <w:p w14:paraId="15E7767E" w14:textId="77777777" w:rsidR="00BA2547" w:rsidRDefault="00BA254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579D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2547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24309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2025-10-16T10:05:00Z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