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2320CEA9" w:rsidR="00F342EA" w:rsidRDefault="00204E54" w:rsidP="00CA5379">
      <w:pPr>
        <w:spacing w:after="0" w:line="360" w:lineRule="auto"/>
        <w:rPr>
          <w:noProof/>
          <w:lang w:eastAsia="lt-LT"/>
        </w:rPr>
      </w:pPr>
      <w:r w:rsidRPr="00204E54">
        <w:rPr>
          <w:noProof/>
          <w:lang w:eastAsia="lt-LT"/>
        </w:rPr>
        <w:drawing>
          <wp:inline distT="0" distB="0" distL="0" distR="0" wp14:anchorId="3CA4E929" wp14:editId="75E36152">
            <wp:extent cx="5454650" cy="4051654"/>
            <wp:effectExtent l="0" t="0" r="0" b="6350"/>
            <wp:docPr id="1729371878" name="Paveikslėlis 1" descr="Paveikslėlis, kuriame yra Fotografija iš oro, Vaizdas iš paukščio skrydžio, Miesto erdvių dizaina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9371878" name="Paveikslėlis 1" descr="Paveikslėlis, kuriame yra Fotografija iš oro, Vaizdas iš paukščio skrydžio, Miesto erdvių dizainas, teksta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69323" cy="4062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3DFF0034" w:rsidR="00F342EA" w:rsidRDefault="00204E54" w:rsidP="00CA5379">
      <w:pPr>
        <w:spacing w:after="0" w:line="360" w:lineRule="auto"/>
        <w:rPr>
          <w:noProof/>
          <w:lang w:eastAsia="lt-LT"/>
        </w:rPr>
      </w:pPr>
      <w:r w:rsidRPr="00204E54">
        <w:rPr>
          <w:noProof/>
          <w:lang w:eastAsia="lt-LT"/>
        </w:rPr>
        <w:drawing>
          <wp:inline distT="0" distB="0" distL="0" distR="0" wp14:anchorId="7AB7AB05" wp14:editId="0B0746D2">
            <wp:extent cx="3367647" cy="3663950"/>
            <wp:effectExtent l="0" t="0" r="4445" b="0"/>
            <wp:docPr id="2078614966" name="Paveikslėlis 1" descr="Paveikslėlis, kuriame yra žemėlapis, teksta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8614966" name="Paveikslėlis 1" descr="Paveikslėlis, kuriame yra žemėlapis, tekstas, atlas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72420" cy="36691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4EEBF8A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DCED623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32D0265">
                <wp:simplePos x="0" y="0"/>
                <wp:positionH relativeFrom="margin">
                  <wp:posOffset>2088514</wp:posOffset>
                </wp:positionH>
                <wp:positionV relativeFrom="paragraph">
                  <wp:posOffset>2051050</wp:posOffset>
                </wp:positionV>
                <wp:extent cx="339725" cy="1746250"/>
                <wp:effectExtent l="57150" t="38100" r="22225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39725" cy="1746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08A09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4.45pt;margin-top:161.5pt;width:26.75pt;height:137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204E54" w:rsidRPr="00204E54">
        <w:rPr>
          <w:noProof/>
        </w:rPr>
        <w:drawing>
          <wp:inline distT="0" distB="0" distL="0" distR="0" wp14:anchorId="32F9F846" wp14:editId="7F43BB04">
            <wp:extent cx="4079851" cy="3669665"/>
            <wp:effectExtent l="0" t="0" r="0" b="6985"/>
            <wp:docPr id="205574858" name="Paveikslėlis 1" descr="Paveikslėlis, kuriame yra žemėlapis, tekstas, Plana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74858" name="Paveikslėlis 1" descr="Paveikslėlis, kuriame yra žemėlapis, tekstas, Planas, atlas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83976" cy="367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05D1B45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37BB9" w:rsidRPr="00837BB9">
        <w:rPr>
          <w:rFonts w:ascii="Verdana" w:hAnsi="Verdana"/>
          <w:b/>
          <w:bCs/>
          <w:i/>
          <w:iCs/>
          <w:sz w:val="18"/>
          <w:szCs w:val="18"/>
        </w:rPr>
        <w:t>4152/1700:692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B65EB" w14:textId="77777777" w:rsidR="00940481" w:rsidRDefault="00940481" w:rsidP="003B25C1">
      <w:pPr>
        <w:spacing w:after="0" w:line="240" w:lineRule="auto"/>
      </w:pPr>
      <w:r>
        <w:separator/>
      </w:r>
    </w:p>
  </w:endnote>
  <w:endnote w:type="continuationSeparator" w:id="0">
    <w:p w14:paraId="0AA0A59F" w14:textId="77777777" w:rsidR="00940481" w:rsidRDefault="00940481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BD313C" w14:textId="77777777" w:rsidR="00940481" w:rsidRDefault="00940481" w:rsidP="003B25C1">
      <w:pPr>
        <w:spacing w:after="0" w:line="240" w:lineRule="auto"/>
      </w:pPr>
      <w:r>
        <w:separator/>
      </w:r>
    </w:p>
  </w:footnote>
  <w:footnote w:type="continuationSeparator" w:id="0">
    <w:p w14:paraId="64A76E79" w14:textId="77777777" w:rsidR="00940481" w:rsidRDefault="00940481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04E54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0481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86867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16</TotalTime>
  <Pages>1</Pages>
  <Words>154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2025-05-28T07:31:00Z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