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7D16B2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386C02C" w:rsidR="00F342EA" w:rsidRDefault="009D7658" w:rsidP="00CA5379">
      <w:pPr>
        <w:spacing w:after="0" w:line="360" w:lineRule="auto"/>
        <w:rPr>
          <w:noProof/>
          <w:lang w:eastAsia="lt-LT"/>
        </w:rPr>
      </w:pPr>
      <w:r w:rsidRPr="009D7658">
        <w:rPr>
          <w:noProof/>
          <w:lang w:eastAsia="lt-LT"/>
        </w:rPr>
        <w:drawing>
          <wp:inline distT="0" distB="0" distL="0" distR="0" wp14:anchorId="7387398A" wp14:editId="58A7162F">
            <wp:extent cx="3581400" cy="3887963"/>
            <wp:effectExtent l="0" t="0" r="0" b="0"/>
            <wp:docPr id="7382277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2277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4555" cy="389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BE3A0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75D712E1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2283DA07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12940984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605F69E1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5C0703A1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20317721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27297F33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1FA6C42D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0B414353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308EFFC4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2D930FA4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0EA45A9E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5CC54325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232B1BAC" w14:textId="77777777" w:rsidR="009D7658" w:rsidRDefault="009D7658" w:rsidP="00CA5379">
      <w:pPr>
        <w:spacing w:after="0" w:line="360" w:lineRule="auto"/>
        <w:rPr>
          <w:noProof/>
          <w:lang w:eastAsia="lt-LT"/>
        </w:rPr>
      </w:pPr>
    </w:p>
    <w:p w14:paraId="66996D33" w14:textId="0976139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A5EA03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EBCE31F">
                <wp:simplePos x="0" y="0"/>
                <wp:positionH relativeFrom="margin">
                  <wp:posOffset>1612265</wp:posOffset>
                </wp:positionH>
                <wp:positionV relativeFrom="paragraph">
                  <wp:posOffset>1546225</wp:posOffset>
                </wp:positionV>
                <wp:extent cx="742950" cy="18859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2950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FE8D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6.95pt;margin-top:121.75pt;width:58.5pt;height:14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D7658" w:rsidRPr="009D7658">
        <w:rPr>
          <w:noProof/>
        </w:rPr>
        <w:drawing>
          <wp:inline distT="0" distB="0" distL="0" distR="0" wp14:anchorId="1B3506E5" wp14:editId="0A3AB3F5">
            <wp:extent cx="2800350" cy="3255646"/>
            <wp:effectExtent l="0" t="0" r="0" b="1905"/>
            <wp:docPr id="11633030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30309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1126" cy="326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39580A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D7658" w:rsidRPr="009D7658">
        <w:rPr>
          <w:rFonts w:ascii="Verdana" w:hAnsi="Verdana"/>
          <w:b/>
          <w:bCs/>
          <w:i/>
          <w:iCs/>
          <w:sz w:val="18"/>
          <w:szCs w:val="18"/>
        </w:rPr>
        <w:t>4170/0800:50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4CDCE" w14:textId="77777777" w:rsidR="00060414" w:rsidRDefault="00060414" w:rsidP="003B25C1">
      <w:pPr>
        <w:spacing w:after="0" w:line="240" w:lineRule="auto"/>
      </w:pPr>
      <w:r>
        <w:separator/>
      </w:r>
    </w:p>
  </w:endnote>
  <w:endnote w:type="continuationSeparator" w:id="0">
    <w:p w14:paraId="63F6ACA0" w14:textId="77777777" w:rsidR="00060414" w:rsidRDefault="0006041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CE969" w14:textId="77777777" w:rsidR="00060414" w:rsidRDefault="00060414" w:rsidP="003B25C1">
      <w:pPr>
        <w:spacing w:after="0" w:line="240" w:lineRule="auto"/>
      </w:pPr>
      <w:r>
        <w:separator/>
      </w:r>
    </w:p>
  </w:footnote>
  <w:footnote w:type="continuationSeparator" w:id="0">
    <w:p w14:paraId="36EF48D8" w14:textId="77777777" w:rsidR="00060414" w:rsidRDefault="0006041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0414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A4F1D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D7658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