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BA075FF" w:rsidR="00F342EA" w:rsidRDefault="00442193" w:rsidP="00CA5379">
      <w:pPr>
        <w:spacing w:after="0" w:line="360" w:lineRule="auto"/>
        <w:rPr>
          <w:noProof/>
          <w:lang w:eastAsia="lt-LT"/>
        </w:rPr>
      </w:pPr>
      <w:r w:rsidRPr="00442193">
        <w:rPr>
          <w:noProof/>
          <w:lang w:eastAsia="lt-LT"/>
        </w:rPr>
        <w:drawing>
          <wp:anchor distT="0" distB="0" distL="114300" distR="114300" simplePos="0" relativeHeight="251662336" behindDoc="0" locked="0" layoutInCell="1" allowOverlap="1" wp14:anchorId="6878FC98" wp14:editId="690AFDCD">
            <wp:simplePos x="0" y="0"/>
            <wp:positionH relativeFrom="column">
              <wp:posOffset>548640</wp:posOffset>
            </wp:positionH>
            <wp:positionV relativeFrom="paragraph">
              <wp:posOffset>5715</wp:posOffset>
            </wp:positionV>
            <wp:extent cx="4629150" cy="3683194"/>
            <wp:effectExtent l="0" t="0" r="0" b="0"/>
            <wp:wrapSquare wrapText="bothSides"/>
            <wp:docPr id="15063707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37073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97" t="14528" r="49108" b="9518"/>
                    <a:stretch/>
                  </pic:blipFill>
                  <pic:spPr bwMode="auto">
                    <a:xfrm>
                      <a:off x="0" y="0"/>
                      <a:ext cx="4629150" cy="3683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3360266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0FD0A33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40D1029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6A758C7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15077F0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4648A5E2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5D8A6E78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40D7E75B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0C1D1F05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13EF5459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5836E997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606274A9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0E399DF4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211DA1A1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6DD6E778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4C45C541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2E968910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30813CEC" w14:textId="77777777" w:rsidR="00442193" w:rsidRDefault="00442193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61F3BE" w:rsidR="006067EB" w:rsidRDefault="00EF2788" w:rsidP="00B1412B">
      <w:pPr>
        <w:spacing w:after="0" w:line="360" w:lineRule="auto"/>
        <w:rPr>
          <w:noProof/>
          <w:lang w:eastAsia="lt-LT"/>
        </w:rPr>
      </w:pPr>
      <w:r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42193" w:rsidRPr="00442193">
        <w:rPr>
          <w:noProof/>
        </w:rPr>
        <w:drawing>
          <wp:inline distT="0" distB="0" distL="0" distR="0" wp14:anchorId="7BDAF4A4" wp14:editId="47031408">
            <wp:extent cx="5505450" cy="3847182"/>
            <wp:effectExtent l="0" t="0" r="0" b="1270"/>
            <wp:docPr id="12889786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978655" name=""/>
                    <pic:cNvPicPr/>
                  </pic:nvPicPr>
                  <pic:blipFill rotWithShape="1">
                    <a:blip r:embed="rId11"/>
                    <a:srcRect l="21166" t="10376" r="40081" b="17405"/>
                    <a:stretch/>
                  </pic:blipFill>
                  <pic:spPr bwMode="auto">
                    <a:xfrm>
                      <a:off x="0" y="0"/>
                      <a:ext cx="5512815" cy="3852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E67280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10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472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555AE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E698D" w14:textId="77777777" w:rsidR="00555AEE" w:rsidRDefault="00555AEE" w:rsidP="003B25C1">
      <w:pPr>
        <w:spacing w:after="0" w:line="240" w:lineRule="auto"/>
      </w:pPr>
      <w:r>
        <w:separator/>
      </w:r>
    </w:p>
  </w:endnote>
  <w:endnote w:type="continuationSeparator" w:id="0">
    <w:p w14:paraId="06E1CC50" w14:textId="77777777" w:rsidR="00555AEE" w:rsidRDefault="00555AE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AD263" w14:textId="77777777" w:rsidR="00555AEE" w:rsidRDefault="00555AEE" w:rsidP="003B25C1">
      <w:pPr>
        <w:spacing w:after="0" w:line="240" w:lineRule="auto"/>
      </w:pPr>
      <w:r>
        <w:separator/>
      </w:r>
    </w:p>
  </w:footnote>
  <w:footnote w:type="continuationSeparator" w:id="0">
    <w:p w14:paraId="4A12DAD9" w14:textId="77777777" w:rsidR="00555AEE" w:rsidRDefault="00555AE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2193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55AEE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134</Words>
  <Characters>77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2024-04-19T06:03:00Z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