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CB7EDAF" w:rsidR="00F342EA" w:rsidRDefault="00407C2F" w:rsidP="00CA5379">
      <w:pPr>
        <w:spacing w:after="0" w:line="360" w:lineRule="auto"/>
        <w:rPr>
          <w:noProof/>
          <w:lang w:eastAsia="lt-LT"/>
        </w:rPr>
      </w:pPr>
      <w:r w:rsidRPr="00407C2F">
        <w:rPr>
          <w:noProof/>
          <w:lang w:eastAsia="lt-LT"/>
        </w:rPr>
        <w:drawing>
          <wp:inline distT="0" distB="0" distL="0" distR="0" wp14:anchorId="37263F85" wp14:editId="2449F347">
            <wp:extent cx="3598522" cy="4295975"/>
            <wp:effectExtent l="0" t="0" r="2540" b="0"/>
            <wp:docPr id="11113104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31048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04370" cy="4302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446EE18" w:rsidR="00F342EA" w:rsidRDefault="00407C2F" w:rsidP="00CA5379">
      <w:pPr>
        <w:spacing w:after="0" w:line="360" w:lineRule="auto"/>
        <w:rPr>
          <w:noProof/>
          <w:lang w:eastAsia="lt-LT"/>
        </w:rPr>
      </w:pPr>
      <w:r w:rsidRPr="00407C2F">
        <w:rPr>
          <w:noProof/>
          <w:lang w:eastAsia="lt-LT"/>
        </w:rPr>
        <w:drawing>
          <wp:inline distT="0" distB="0" distL="0" distR="0" wp14:anchorId="10290DE0" wp14:editId="015C87DE">
            <wp:extent cx="3854987" cy="3581400"/>
            <wp:effectExtent l="0" t="0" r="0" b="0"/>
            <wp:docPr id="19179644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9644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61725" cy="358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D1B5AF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B29FF0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CC282A9">
                <wp:simplePos x="0" y="0"/>
                <wp:positionH relativeFrom="margin">
                  <wp:posOffset>1929764</wp:posOffset>
                </wp:positionH>
                <wp:positionV relativeFrom="paragraph">
                  <wp:posOffset>1895474</wp:posOffset>
                </wp:positionV>
                <wp:extent cx="498475" cy="1736725"/>
                <wp:effectExtent l="5715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8475" cy="1736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455B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1.95pt;margin-top:149.25pt;width:39.25pt;height:136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07C2F" w:rsidRPr="00407C2F">
        <w:rPr>
          <w:noProof/>
        </w:rPr>
        <w:drawing>
          <wp:inline distT="0" distB="0" distL="0" distR="0" wp14:anchorId="1528B377" wp14:editId="13CF2DD2">
            <wp:extent cx="2851150" cy="3470013"/>
            <wp:effectExtent l="0" t="0" r="6350" b="0"/>
            <wp:docPr id="3843464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34643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657" cy="3477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9D166" w14:textId="77777777" w:rsidR="00997051" w:rsidRDefault="00997051" w:rsidP="003B25C1">
      <w:pPr>
        <w:spacing w:after="0" w:line="240" w:lineRule="auto"/>
      </w:pPr>
      <w:r>
        <w:separator/>
      </w:r>
    </w:p>
  </w:endnote>
  <w:endnote w:type="continuationSeparator" w:id="0">
    <w:p w14:paraId="1C5477C0" w14:textId="77777777" w:rsidR="00997051" w:rsidRDefault="0099705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AA78E" w14:textId="77777777" w:rsidR="00997051" w:rsidRDefault="00997051" w:rsidP="003B25C1">
      <w:pPr>
        <w:spacing w:after="0" w:line="240" w:lineRule="auto"/>
      </w:pPr>
      <w:r>
        <w:separator/>
      </w:r>
    </w:p>
  </w:footnote>
  <w:footnote w:type="continuationSeparator" w:id="0">
    <w:p w14:paraId="0B28CAEB" w14:textId="77777777" w:rsidR="00997051" w:rsidRDefault="0099705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07C2F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051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191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