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20DA918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73823747" w:rsidR="00F342EA" w:rsidRDefault="0095789B" w:rsidP="00CA5379">
      <w:pPr>
        <w:spacing w:after="0" w:line="360" w:lineRule="auto"/>
        <w:rPr>
          <w:noProof/>
          <w:lang w:eastAsia="lt-LT"/>
        </w:rPr>
      </w:pPr>
      <w:r w:rsidRPr="0095789B">
        <w:rPr>
          <w:noProof/>
          <w:lang w:eastAsia="lt-LT"/>
        </w:rPr>
        <w:drawing>
          <wp:inline distT="0" distB="0" distL="0" distR="0" wp14:anchorId="658FA0B7" wp14:editId="5EC0D7AC">
            <wp:extent cx="3648075" cy="3934607"/>
            <wp:effectExtent l="0" t="0" r="0" b="8890"/>
            <wp:docPr id="184080492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080492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51076" cy="3937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00E4A30B" w:rsidR="00F342EA" w:rsidRDefault="0095789B" w:rsidP="00CA5379">
      <w:pPr>
        <w:spacing w:after="0" w:line="360" w:lineRule="auto"/>
        <w:rPr>
          <w:noProof/>
          <w:lang w:eastAsia="lt-LT"/>
        </w:rPr>
      </w:pPr>
      <w:r w:rsidRPr="0095789B">
        <w:rPr>
          <w:noProof/>
          <w:lang w:eastAsia="lt-LT"/>
        </w:rPr>
        <w:drawing>
          <wp:inline distT="0" distB="0" distL="0" distR="0" wp14:anchorId="5E4F7CEA" wp14:editId="4447F09A">
            <wp:extent cx="3853180" cy="3786015"/>
            <wp:effectExtent l="0" t="0" r="0" b="5080"/>
            <wp:docPr id="117650001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650001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59065" cy="3791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ACB88E4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8DE74F6">
                <wp:simplePos x="0" y="0"/>
                <wp:positionH relativeFrom="margin">
                  <wp:posOffset>2701289</wp:posOffset>
                </wp:positionH>
                <wp:positionV relativeFrom="paragraph">
                  <wp:posOffset>2066925</wp:posOffset>
                </wp:positionV>
                <wp:extent cx="695325" cy="1238250"/>
                <wp:effectExtent l="0" t="38100" r="4762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95325" cy="1238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4416D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2.7pt;margin-top:162.75pt;width:54.75pt;height:97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95789B" w:rsidRPr="0095789B">
        <w:rPr>
          <w:noProof/>
        </w:rPr>
        <w:drawing>
          <wp:inline distT="0" distB="0" distL="0" distR="0" wp14:anchorId="5D4F5151" wp14:editId="674A7245">
            <wp:extent cx="4495800" cy="3266195"/>
            <wp:effectExtent l="0" t="0" r="0" b="0"/>
            <wp:docPr id="24990980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90980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02602" cy="3271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C248A4C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5789B" w:rsidRPr="0095789B">
        <w:rPr>
          <w:rFonts w:ascii="Verdana" w:hAnsi="Verdana"/>
          <w:b/>
          <w:bCs/>
          <w:i/>
          <w:iCs/>
          <w:sz w:val="18"/>
          <w:szCs w:val="18"/>
        </w:rPr>
        <w:t>4134/0100:95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15E232" w14:textId="77777777" w:rsidR="00D62ED3" w:rsidRDefault="00D62ED3" w:rsidP="003B25C1">
      <w:pPr>
        <w:spacing w:after="0" w:line="240" w:lineRule="auto"/>
      </w:pPr>
      <w:r>
        <w:separator/>
      </w:r>
    </w:p>
  </w:endnote>
  <w:endnote w:type="continuationSeparator" w:id="0">
    <w:p w14:paraId="7CF71FA6" w14:textId="77777777" w:rsidR="00D62ED3" w:rsidRDefault="00D62ED3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CD72FD" w14:textId="77777777" w:rsidR="00D62ED3" w:rsidRDefault="00D62ED3" w:rsidP="003B25C1">
      <w:pPr>
        <w:spacing w:after="0" w:line="240" w:lineRule="auto"/>
      </w:pPr>
      <w:r>
        <w:separator/>
      </w:r>
    </w:p>
  </w:footnote>
  <w:footnote w:type="continuationSeparator" w:id="0">
    <w:p w14:paraId="7DEC16A4" w14:textId="77777777" w:rsidR="00D62ED3" w:rsidRDefault="00D62ED3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5789B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1DA5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2ED3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155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2024-09-12T06:58:00Z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