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CCCBC3D" w:rsidR="00F342EA" w:rsidRDefault="00B44CE5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255E1F38" wp14:editId="33C66DA4">
            <wp:extent cx="5653378" cy="3458876"/>
            <wp:effectExtent l="0" t="0" r="5080" b="8255"/>
            <wp:docPr id="18130312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031293" name=""/>
                    <pic:cNvPicPr/>
                  </pic:nvPicPr>
                  <pic:blipFill rotWithShape="1">
                    <a:blip r:embed="rId7"/>
                    <a:srcRect l="14684" t="18248" r="23087" b="14061"/>
                    <a:stretch/>
                  </pic:blipFill>
                  <pic:spPr bwMode="auto">
                    <a:xfrm>
                      <a:off x="0" y="0"/>
                      <a:ext cx="5664922" cy="3465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8593EE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90168E9">
                <wp:simplePos x="0" y="0"/>
                <wp:positionH relativeFrom="margin">
                  <wp:posOffset>2433458</wp:posOffset>
                </wp:positionH>
                <wp:positionV relativeFrom="paragraph">
                  <wp:posOffset>1726952</wp:posOffset>
                </wp:positionV>
                <wp:extent cx="276255" cy="1886393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6255" cy="188639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15B9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6pt;margin-top:136pt;width:21.75pt;height:148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B44CE5">
        <w:rPr>
          <w:noProof/>
        </w:rPr>
        <w:drawing>
          <wp:inline distT="0" distB="0" distL="0" distR="0" wp14:anchorId="42CEEBB3" wp14:editId="32E1C650">
            <wp:extent cx="5766576" cy="3530380"/>
            <wp:effectExtent l="0" t="0" r="5715" b="0"/>
            <wp:docPr id="16354929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49292" name=""/>
                    <pic:cNvPicPr/>
                  </pic:nvPicPr>
                  <pic:blipFill rotWithShape="1">
                    <a:blip r:embed="rId8"/>
                    <a:srcRect l="29757" t="19172" r="9965" b="15217"/>
                    <a:stretch/>
                  </pic:blipFill>
                  <pic:spPr bwMode="auto">
                    <a:xfrm>
                      <a:off x="0" y="0"/>
                      <a:ext cx="5784796" cy="3541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5546E55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B712D">
        <w:t>41</w:t>
      </w:r>
      <w:r w:rsidR="00B44CE5">
        <w:t>52/0400:172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7499C" w14:textId="77777777" w:rsidR="00282868" w:rsidRDefault="00282868" w:rsidP="003B25C1">
      <w:pPr>
        <w:spacing w:after="0" w:line="240" w:lineRule="auto"/>
      </w:pPr>
      <w:r>
        <w:separator/>
      </w:r>
    </w:p>
  </w:endnote>
  <w:endnote w:type="continuationSeparator" w:id="0">
    <w:p w14:paraId="73B28391" w14:textId="77777777" w:rsidR="00282868" w:rsidRDefault="0028286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297EC" w14:textId="77777777" w:rsidR="00282868" w:rsidRDefault="00282868" w:rsidP="003B25C1">
      <w:pPr>
        <w:spacing w:after="0" w:line="240" w:lineRule="auto"/>
      </w:pPr>
      <w:r>
        <w:separator/>
      </w:r>
    </w:p>
  </w:footnote>
  <w:footnote w:type="continuationSeparator" w:id="0">
    <w:p w14:paraId="4B38D30A" w14:textId="77777777" w:rsidR="00282868" w:rsidRDefault="0028286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2024-01-04T14:22:00Z</dcterms:created>
  <dcterms:modified xsi:type="dcterms:W3CDTF">2024-01-04T14:22:00Z</dcterms:modified>
</cp:coreProperties>
</file>