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4D95D2A" w:rsidR="00F342EA" w:rsidRDefault="00F15C61" w:rsidP="00CA5379">
      <w:pPr>
        <w:spacing w:after="0" w:line="360" w:lineRule="auto"/>
        <w:rPr>
          <w:noProof/>
          <w:lang w:eastAsia="lt-LT"/>
        </w:rPr>
      </w:pPr>
      <w:r w:rsidRPr="00F15C61">
        <w:rPr>
          <w:noProof/>
          <w:lang w:eastAsia="lt-LT"/>
        </w:rPr>
        <w:drawing>
          <wp:inline distT="0" distB="0" distL="0" distR="0" wp14:anchorId="11D7E615" wp14:editId="586F74C6">
            <wp:extent cx="4904448" cy="4329430"/>
            <wp:effectExtent l="0" t="0" r="0" b="0"/>
            <wp:docPr id="503832286" name="Paveikslėlis 1" descr="Paveikslėlis, kuriame yra Fotografija iš oro, Vaizdas iš paukščio skrydžio, kelių mazg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832286" name="Paveikslėlis 1" descr="Paveikslėlis, kuriame yra Fotografija iš oro, Vaizdas iš paukščio skrydžio, kelių mazg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07542" cy="433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AA32E1D" w:rsidR="00F342EA" w:rsidRDefault="00F15C61" w:rsidP="00CA5379">
      <w:pPr>
        <w:spacing w:after="0" w:line="360" w:lineRule="auto"/>
        <w:rPr>
          <w:noProof/>
          <w:lang w:eastAsia="lt-LT"/>
        </w:rPr>
      </w:pPr>
      <w:r w:rsidRPr="00F15C61">
        <w:rPr>
          <w:noProof/>
          <w:lang w:eastAsia="lt-LT"/>
        </w:rPr>
        <w:drawing>
          <wp:inline distT="0" distB="0" distL="0" distR="0" wp14:anchorId="412CF4F6" wp14:editId="4796D254">
            <wp:extent cx="4089400" cy="3428765"/>
            <wp:effectExtent l="0" t="0" r="6350" b="635"/>
            <wp:docPr id="2021830945" name="Paveikslėlis 1" descr="Paveikslėlis, kuriame yra Grafika, apskritimas,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830945" name="Paveikslėlis 1" descr="Paveikslėlis, kuriame yra Grafika, apskritimas, žemėlapi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7078" cy="3451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F8A430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0298BF7">
                <wp:simplePos x="0" y="0"/>
                <wp:positionH relativeFrom="margin">
                  <wp:posOffset>1790064</wp:posOffset>
                </wp:positionH>
                <wp:positionV relativeFrom="paragraph">
                  <wp:posOffset>2266950</wp:posOffset>
                </wp:positionV>
                <wp:extent cx="638175" cy="1530350"/>
                <wp:effectExtent l="38100" t="38100" r="28575" b="317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8175" cy="1530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CFDA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0.95pt;margin-top:178.5pt;width:50.25pt;height:120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15C61" w:rsidRPr="00F15C61">
        <w:rPr>
          <w:noProof/>
        </w:rPr>
        <w:drawing>
          <wp:inline distT="0" distB="0" distL="0" distR="0" wp14:anchorId="66397B64" wp14:editId="37A7DCAF">
            <wp:extent cx="3232150" cy="3661405"/>
            <wp:effectExtent l="0" t="0" r="6350" b="0"/>
            <wp:docPr id="1466121540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121540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52708" cy="3684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437717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15C61" w:rsidRPr="00F15C61">
        <w:rPr>
          <w:rFonts w:ascii="Verdana" w:hAnsi="Verdana"/>
          <w:b/>
          <w:bCs/>
          <w:i/>
          <w:iCs/>
          <w:sz w:val="18"/>
          <w:szCs w:val="18"/>
        </w:rPr>
        <w:t>4160/0100:274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BB38A" w14:textId="77777777" w:rsidR="00204FD3" w:rsidRDefault="00204FD3" w:rsidP="003B25C1">
      <w:pPr>
        <w:spacing w:after="0" w:line="240" w:lineRule="auto"/>
      </w:pPr>
      <w:r>
        <w:separator/>
      </w:r>
    </w:p>
  </w:endnote>
  <w:endnote w:type="continuationSeparator" w:id="0">
    <w:p w14:paraId="3E911367" w14:textId="77777777" w:rsidR="00204FD3" w:rsidRDefault="00204FD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45C5E" w14:textId="77777777" w:rsidR="00204FD3" w:rsidRDefault="00204FD3" w:rsidP="003B25C1">
      <w:pPr>
        <w:spacing w:after="0" w:line="240" w:lineRule="auto"/>
      </w:pPr>
      <w:r>
        <w:separator/>
      </w:r>
    </w:p>
  </w:footnote>
  <w:footnote w:type="continuationSeparator" w:id="0">
    <w:p w14:paraId="18EE06A6" w14:textId="77777777" w:rsidR="00204FD3" w:rsidRDefault="00204FD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04FD3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35CD4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5C61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17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2025-06-18T05:38:00Z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