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C19EE3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C533936" w:rsidR="00F342EA" w:rsidRDefault="00AA7171" w:rsidP="00CA5379">
      <w:pPr>
        <w:spacing w:after="0" w:line="360" w:lineRule="auto"/>
        <w:rPr>
          <w:noProof/>
          <w:lang w:eastAsia="lt-LT"/>
        </w:rPr>
      </w:pPr>
      <w:r w:rsidRPr="00AA7171">
        <w:rPr>
          <w:noProof/>
          <w:lang w:eastAsia="lt-LT"/>
        </w:rPr>
        <w:drawing>
          <wp:inline distT="0" distB="0" distL="0" distR="0" wp14:anchorId="4FC6B0CC" wp14:editId="4EA2CCE7">
            <wp:extent cx="4667250" cy="4121495"/>
            <wp:effectExtent l="0" t="0" r="0" b="0"/>
            <wp:docPr id="38756266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56266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0935" cy="4124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569B8CF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6C82626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5DFAB1D4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09A367DA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445F97FC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688F1411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646A6D7F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6EFED170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1301E0C1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17F11BCB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561A89E6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6C667A2D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2977297E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4730BC03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0E2B7F51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1F1F98E5" w14:textId="77777777" w:rsidR="00AA7171" w:rsidRDefault="00AA7171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AFD896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A7171" w:rsidRPr="00AA7171">
        <w:rPr>
          <w:noProof/>
        </w:rPr>
        <w:drawing>
          <wp:inline distT="0" distB="0" distL="0" distR="0" wp14:anchorId="4B8DF719" wp14:editId="437E7557">
            <wp:extent cx="3857070" cy="3723005"/>
            <wp:effectExtent l="0" t="0" r="0" b="0"/>
            <wp:docPr id="1112708921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708921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67765" cy="373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8450A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A7171" w:rsidRPr="00AA7171">
        <w:rPr>
          <w:rFonts w:ascii="Verdana" w:hAnsi="Verdana"/>
          <w:b/>
          <w:bCs/>
          <w:i/>
          <w:iCs/>
          <w:sz w:val="18"/>
          <w:szCs w:val="18"/>
        </w:rPr>
        <w:t>4182/0200:562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26DA9" w14:textId="77777777" w:rsidR="00E66AB0" w:rsidRDefault="00E66AB0" w:rsidP="003B25C1">
      <w:pPr>
        <w:spacing w:after="0" w:line="240" w:lineRule="auto"/>
      </w:pPr>
      <w:r>
        <w:separator/>
      </w:r>
    </w:p>
  </w:endnote>
  <w:endnote w:type="continuationSeparator" w:id="0">
    <w:p w14:paraId="2476306D" w14:textId="77777777" w:rsidR="00E66AB0" w:rsidRDefault="00E66AB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7E872" w14:textId="77777777" w:rsidR="00E66AB0" w:rsidRDefault="00E66AB0" w:rsidP="003B25C1">
      <w:pPr>
        <w:spacing w:after="0" w:line="240" w:lineRule="auto"/>
      </w:pPr>
      <w:r>
        <w:separator/>
      </w:r>
    </w:p>
  </w:footnote>
  <w:footnote w:type="continuationSeparator" w:id="0">
    <w:p w14:paraId="1A41799F" w14:textId="77777777" w:rsidR="00E66AB0" w:rsidRDefault="00E66AB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37E"/>
    <w:rsid w:val="00A84CDB"/>
    <w:rsid w:val="00A95BB7"/>
    <w:rsid w:val="00AA0A03"/>
    <w:rsid w:val="00AA16EA"/>
    <w:rsid w:val="00AA18FE"/>
    <w:rsid w:val="00AA1FDF"/>
    <w:rsid w:val="00AA2BBF"/>
    <w:rsid w:val="00AA623C"/>
    <w:rsid w:val="00AA7171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66AB0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