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7E86B3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32636F7" w:rsidR="00F342EA" w:rsidRDefault="00C84D80" w:rsidP="00CA5379">
      <w:pPr>
        <w:spacing w:after="0" w:line="360" w:lineRule="auto"/>
        <w:rPr>
          <w:noProof/>
          <w:lang w:eastAsia="lt-LT"/>
        </w:rPr>
      </w:pPr>
      <w:r w:rsidRPr="00C84D80">
        <w:rPr>
          <w:noProof/>
          <w:lang w:eastAsia="lt-LT"/>
        </w:rPr>
        <w:drawing>
          <wp:inline distT="0" distB="0" distL="0" distR="0" wp14:anchorId="6C174A7D" wp14:editId="65DDFF9A">
            <wp:extent cx="3611378" cy="3858260"/>
            <wp:effectExtent l="0" t="0" r="8255" b="8890"/>
            <wp:docPr id="194721935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21935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17915" cy="386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DEC5725" w:rsidR="00F342EA" w:rsidRDefault="00C84D80" w:rsidP="00CA5379">
      <w:pPr>
        <w:spacing w:after="0" w:line="360" w:lineRule="auto"/>
        <w:rPr>
          <w:noProof/>
          <w:lang w:eastAsia="lt-LT"/>
        </w:rPr>
      </w:pPr>
      <w:r w:rsidRPr="00C84D80">
        <w:rPr>
          <w:noProof/>
          <w:lang w:eastAsia="lt-LT"/>
        </w:rPr>
        <w:drawing>
          <wp:inline distT="0" distB="0" distL="0" distR="0" wp14:anchorId="4ED80CB8" wp14:editId="753CC898">
            <wp:extent cx="4386580" cy="4164020"/>
            <wp:effectExtent l="0" t="0" r="0" b="8255"/>
            <wp:docPr id="15043328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33288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0592" cy="4167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AF4DEB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84D80" w:rsidRPr="00C84D80">
        <w:rPr>
          <w:noProof/>
        </w:rPr>
        <w:drawing>
          <wp:inline distT="0" distB="0" distL="0" distR="0" wp14:anchorId="7F12030D" wp14:editId="127BA793">
            <wp:extent cx="3957724" cy="3420023"/>
            <wp:effectExtent l="0" t="0" r="5080" b="9525"/>
            <wp:docPr id="21358681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86813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16201" cy="347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B25ED" w14:textId="77777777" w:rsidR="00FE5419" w:rsidRDefault="00FE5419" w:rsidP="003B25C1">
      <w:pPr>
        <w:spacing w:after="0" w:line="240" w:lineRule="auto"/>
      </w:pPr>
      <w:r>
        <w:separator/>
      </w:r>
    </w:p>
  </w:endnote>
  <w:endnote w:type="continuationSeparator" w:id="0">
    <w:p w14:paraId="75C5777C" w14:textId="77777777" w:rsidR="00FE5419" w:rsidRDefault="00FE541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2FC98" w14:textId="77777777" w:rsidR="00FE5419" w:rsidRDefault="00FE5419" w:rsidP="003B25C1">
      <w:pPr>
        <w:spacing w:after="0" w:line="240" w:lineRule="auto"/>
      </w:pPr>
      <w:r>
        <w:separator/>
      </w:r>
    </w:p>
  </w:footnote>
  <w:footnote w:type="continuationSeparator" w:id="0">
    <w:p w14:paraId="73FF881F" w14:textId="77777777" w:rsidR="00FE5419" w:rsidRDefault="00FE541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0E7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84D80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E5419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2025-03-04T13:05:00Z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