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39DE94A" w:rsidR="00F342EA" w:rsidRDefault="00AE5EC8" w:rsidP="00DC214A">
      <w:pPr>
        <w:spacing w:after="0" w:line="360" w:lineRule="auto"/>
        <w:jc w:val="center"/>
        <w:rPr>
          <w:noProof/>
          <w:lang w:eastAsia="lt-LT"/>
        </w:rPr>
      </w:pPr>
      <w:r w:rsidRPr="00AE5EC8">
        <w:drawing>
          <wp:inline distT="0" distB="0" distL="0" distR="0" wp14:anchorId="0C0BBEDC" wp14:editId="67B68B82">
            <wp:extent cx="6219825" cy="3856292"/>
            <wp:effectExtent l="0" t="0" r="0" b="0"/>
            <wp:docPr id="12341658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165877" name=""/>
                    <pic:cNvPicPr/>
                  </pic:nvPicPr>
                  <pic:blipFill rotWithShape="1">
                    <a:blip r:embed="rId7"/>
                    <a:srcRect l="7003" t="19824" r="30743" b="8926"/>
                    <a:stretch/>
                  </pic:blipFill>
                  <pic:spPr bwMode="auto">
                    <a:xfrm>
                      <a:off x="0" y="0"/>
                      <a:ext cx="6225539" cy="3859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C888F9" w:rsidR="006067EB" w:rsidRDefault="00AE5EC8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1E4008">
                <wp:simplePos x="0" y="0"/>
                <wp:positionH relativeFrom="page">
                  <wp:posOffset>3762375</wp:posOffset>
                </wp:positionH>
                <wp:positionV relativeFrom="paragraph">
                  <wp:posOffset>1976754</wp:posOffset>
                </wp:positionV>
                <wp:extent cx="695325" cy="16478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B45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25pt;margin-top:155.65pt;width:54.75pt;height:12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AE5EC8">
        <w:drawing>
          <wp:inline distT="0" distB="0" distL="0" distR="0" wp14:anchorId="791ECE78" wp14:editId="5CD0BFD1">
            <wp:extent cx="5857875" cy="3494171"/>
            <wp:effectExtent l="0" t="0" r="0" b="0"/>
            <wp:docPr id="2215230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523005" name=""/>
                    <pic:cNvPicPr/>
                  </pic:nvPicPr>
                  <pic:blipFill rotWithShape="1">
                    <a:blip r:embed="rId8"/>
                    <a:srcRect l="23657" t="21381" r="14245" b="17310"/>
                    <a:stretch/>
                  </pic:blipFill>
                  <pic:spPr bwMode="auto">
                    <a:xfrm>
                      <a:off x="0" y="0"/>
                      <a:ext cx="5870869" cy="3501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9FAF22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AE5EC8">
        <w:rPr>
          <w:noProof/>
          <w:lang w:eastAsia="lt-LT"/>
        </w:rPr>
        <w:t>10/0400:1161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76F8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A9BBE" w14:textId="77777777" w:rsidR="00176F8A" w:rsidRDefault="00176F8A" w:rsidP="003B25C1">
      <w:pPr>
        <w:spacing w:after="0" w:line="240" w:lineRule="auto"/>
      </w:pPr>
      <w:r>
        <w:separator/>
      </w:r>
    </w:p>
  </w:endnote>
  <w:endnote w:type="continuationSeparator" w:id="0">
    <w:p w14:paraId="3F05CE70" w14:textId="77777777" w:rsidR="00176F8A" w:rsidRDefault="00176F8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B745D" w14:textId="77777777" w:rsidR="00176F8A" w:rsidRDefault="00176F8A" w:rsidP="003B25C1">
      <w:pPr>
        <w:spacing w:after="0" w:line="240" w:lineRule="auto"/>
      </w:pPr>
      <w:r>
        <w:separator/>
      </w:r>
    </w:p>
  </w:footnote>
  <w:footnote w:type="continuationSeparator" w:id="0">
    <w:p w14:paraId="591ABE84" w14:textId="77777777" w:rsidR="00176F8A" w:rsidRDefault="00176F8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6F8A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13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2024-02-26T10:29:00Z</dcterms:created>
  <dcterms:modified xsi:type="dcterms:W3CDTF">2024-02-26T10:29:00Z</dcterms:modified>
</cp:coreProperties>
</file>