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8C3750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D275C18" w:rsidR="00F342EA" w:rsidRDefault="0067334F" w:rsidP="00CA5379">
      <w:pPr>
        <w:spacing w:after="0" w:line="360" w:lineRule="auto"/>
        <w:rPr>
          <w:noProof/>
          <w:lang w:eastAsia="lt-LT"/>
        </w:rPr>
      </w:pPr>
      <w:r w:rsidRPr="0067334F">
        <w:rPr>
          <w:noProof/>
          <w:lang w:eastAsia="lt-LT"/>
        </w:rPr>
        <w:drawing>
          <wp:inline distT="0" distB="0" distL="0" distR="0" wp14:anchorId="0A04B5BA" wp14:editId="4D8F9B98">
            <wp:extent cx="4503213" cy="4262120"/>
            <wp:effectExtent l="0" t="0" r="0" b="5080"/>
            <wp:docPr id="1840513068" name="Paveikslėlis 1" descr="Paveikslėlis, kuriame yra žemėlapis, Fotografija iš oro, Vaizdas iš paukščio skrydži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513068" name="Paveikslėlis 1" descr="Paveikslėlis, kuriame yra žemėlapis, Fotografija iš oro, Vaizdas iš paukščio skrydžio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05959" cy="4264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6634FD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9DFC634">
                <wp:simplePos x="0" y="0"/>
                <wp:positionH relativeFrom="margin">
                  <wp:posOffset>1872614</wp:posOffset>
                </wp:positionH>
                <wp:positionV relativeFrom="paragraph">
                  <wp:posOffset>1900554</wp:posOffset>
                </wp:positionV>
                <wp:extent cx="549275" cy="1730375"/>
                <wp:effectExtent l="57150" t="38100" r="222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49275" cy="1730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3606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7.45pt;margin-top:149.65pt;width:43.25pt;height:136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7334F" w:rsidRPr="0067334F">
        <w:rPr>
          <w:noProof/>
        </w:rPr>
        <w:drawing>
          <wp:inline distT="0" distB="0" distL="0" distR="0" wp14:anchorId="5AFA9AAF" wp14:editId="1AE9DF1A">
            <wp:extent cx="3390900" cy="3500318"/>
            <wp:effectExtent l="0" t="0" r="0" b="5080"/>
            <wp:docPr id="758963251" name="Paveikslėlis 1" descr="Paveikslėlis, kuriame yra tekstas, žemėlapi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963251" name="Paveikslėlis 1" descr="Paveikslėlis, kuriame yra tekstas, žemėlapi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00993" cy="351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28F88C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7334F" w:rsidRPr="0067334F">
        <w:rPr>
          <w:rFonts w:ascii="Verdana" w:hAnsi="Verdana"/>
          <w:b/>
          <w:bCs/>
          <w:i/>
          <w:iCs/>
          <w:sz w:val="18"/>
          <w:szCs w:val="18"/>
        </w:rPr>
        <w:t>4134/0100:470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39D80" w14:textId="77777777" w:rsidR="000D56F7" w:rsidRDefault="000D56F7" w:rsidP="003B25C1">
      <w:pPr>
        <w:spacing w:after="0" w:line="240" w:lineRule="auto"/>
      </w:pPr>
      <w:r>
        <w:separator/>
      </w:r>
    </w:p>
  </w:endnote>
  <w:endnote w:type="continuationSeparator" w:id="0">
    <w:p w14:paraId="0732F898" w14:textId="77777777" w:rsidR="000D56F7" w:rsidRDefault="000D56F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6FB75" w14:textId="77777777" w:rsidR="000D56F7" w:rsidRDefault="000D56F7" w:rsidP="003B25C1">
      <w:pPr>
        <w:spacing w:after="0" w:line="240" w:lineRule="auto"/>
      </w:pPr>
      <w:r>
        <w:separator/>
      </w:r>
    </w:p>
  </w:footnote>
  <w:footnote w:type="continuationSeparator" w:id="0">
    <w:p w14:paraId="76C6F887" w14:textId="77777777" w:rsidR="000D56F7" w:rsidRDefault="000D56F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2F7F"/>
    <w:rsid w:val="000A32DB"/>
    <w:rsid w:val="000A448C"/>
    <w:rsid w:val="000B0A9E"/>
    <w:rsid w:val="000B124C"/>
    <w:rsid w:val="000B2B5C"/>
    <w:rsid w:val="000C31C1"/>
    <w:rsid w:val="000D2008"/>
    <w:rsid w:val="000D4C97"/>
    <w:rsid w:val="000D56F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334F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2025-10-01T06:53:00Z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