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1B455AB" w:rsidR="00F342EA" w:rsidRDefault="001F4B1B" w:rsidP="00CA5379">
      <w:pPr>
        <w:spacing w:after="0" w:line="360" w:lineRule="auto"/>
        <w:rPr>
          <w:noProof/>
          <w:lang w:eastAsia="lt-LT"/>
        </w:rPr>
      </w:pPr>
      <w:r w:rsidRPr="001F4B1B">
        <w:rPr>
          <w:noProof/>
          <w:lang w:eastAsia="lt-LT"/>
        </w:rPr>
        <w:drawing>
          <wp:inline distT="0" distB="0" distL="0" distR="0" wp14:anchorId="0E47581E" wp14:editId="7396EEA1">
            <wp:extent cx="4211190" cy="4038600"/>
            <wp:effectExtent l="0" t="0" r="0" b="0"/>
            <wp:docPr id="425246166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246166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6731" cy="4043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3568230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2FC9561E" w:rsidR="00F342EA" w:rsidRDefault="001F4B1B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681CD6C5">
                <wp:simplePos x="0" y="0"/>
                <wp:positionH relativeFrom="margin">
                  <wp:posOffset>1038225</wp:posOffset>
                </wp:positionH>
                <wp:positionV relativeFrom="paragraph">
                  <wp:posOffset>2270125</wp:posOffset>
                </wp:positionV>
                <wp:extent cx="1661160" cy="1965960"/>
                <wp:effectExtent l="0" t="38100" r="53340" b="3429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61160" cy="1965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A7BD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81.75pt;margin-top:178.75pt;width:130.8pt;height:154.8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1F4B1B">
        <w:rPr>
          <w:noProof/>
          <w:lang w:eastAsia="lt-LT"/>
        </w:rPr>
        <w:drawing>
          <wp:inline distT="0" distB="0" distL="0" distR="0" wp14:anchorId="632D3B7B" wp14:editId="3746FA52">
            <wp:extent cx="4389120" cy="4028446"/>
            <wp:effectExtent l="0" t="0" r="0" b="0"/>
            <wp:docPr id="833740154" name="Paveikslėlis 1" descr="Paveikslėlis, kuriame yra tekstas, Vaikų piešiniai, ekrano kop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740154" name="Paveikslėlis 1" descr="Paveikslėlis, kuriame yra tekstas, Vaikų piešiniai, ekrano kopij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2255" cy="4040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2F565828" w:rsidR="00A80807" w:rsidRDefault="00EE112F" w:rsidP="00CA5379">
      <w:pPr>
        <w:spacing w:after="0" w:line="360" w:lineRule="auto"/>
        <w:rPr>
          <w:noProof/>
          <w:lang w:eastAsia="lt-LT"/>
        </w:rPr>
      </w:pPr>
      <w:r w:rsidRPr="00EE112F">
        <w:rPr>
          <w:rFonts w:ascii="Verdana" w:hAnsi="Verdana"/>
          <w:b/>
          <w:bCs/>
          <w:i/>
          <w:iCs/>
          <w:sz w:val="18"/>
          <w:szCs w:val="18"/>
        </w:rPr>
        <w:t>4157/0100:3</w:t>
      </w:r>
      <w:r w:rsidR="001F4B1B">
        <w:rPr>
          <w:rFonts w:ascii="Verdana" w:hAnsi="Verdana"/>
          <w:b/>
          <w:bCs/>
          <w:i/>
          <w:iCs/>
          <w:sz w:val="18"/>
          <w:szCs w:val="18"/>
        </w:rPr>
        <w:t>09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7D5209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3517532">
                <wp:simplePos x="0" y="0"/>
                <wp:positionH relativeFrom="margin">
                  <wp:posOffset>2059304</wp:posOffset>
                </wp:positionH>
                <wp:positionV relativeFrom="paragraph">
                  <wp:posOffset>1995805</wp:posOffset>
                </wp:positionV>
                <wp:extent cx="354965" cy="1799590"/>
                <wp:effectExtent l="57150" t="38100" r="26035" b="2921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4965" cy="1799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5CFB4" id="AutoShape 13" o:spid="_x0000_s1026" type="#_x0000_t32" style="position:absolute;margin-left:162.15pt;margin-top:157.15pt;width:27.95pt;height:141.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F4B1B" w:rsidRPr="001F4B1B">
        <w:rPr>
          <w:noProof/>
        </w:rPr>
        <w:drawing>
          <wp:inline distT="0" distB="0" distL="0" distR="0" wp14:anchorId="76513180" wp14:editId="0C8A42B6">
            <wp:extent cx="3451860" cy="3701026"/>
            <wp:effectExtent l="0" t="0" r="0" b="0"/>
            <wp:docPr id="26354440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54440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55942" cy="370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5C1D99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E112F" w:rsidRPr="00EE112F">
        <w:rPr>
          <w:rFonts w:ascii="Verdana" w:hAnsi="Verdana"/>
          <w:b/>
          <w:bCs/>
          <w:i/>
          <w:iCs/>
          <w:sz w:val="18"/>
          <w:szCs w:val="18"/>
        </w:rPr>
        <w:t>4157/0100:3</w:t>
      </w:r>
      <w:r w:rsidR="001F4B1B">
        <w:rPr>
          <w:rFonts w:ascii="Verdana" w:hAnsi="Verdana"/>
          <w:b/>
          <w:bCs/>
          <w:i/>
          <w:iCs/>
          <w:sz w:val="18"/>
          <w:szCs w:val="18"/>
        </w:rPr>
        <w:t>09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756C3" w14:textId="77777777" w:rsidR="00185E96" w:rsidRDefault="00185E96" w:rsidP="003B25C1">
      <w:pPr>
        <w:spacing w:after="0" w:line="240" w:lineRule="auto"/>
      </w:pPr>
      <w:r>
        <w:separator/>
      </w:r>
    </w:p>
  </w:endnote>
  <w:endnote w:type="continuationSeparator" w:id="0">
    <w:p w14:paraId="2301FB18" w14:textId="77777777" w:rsidR="00185E96" w:rsidRDefault="00185E9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370D3" w14:textId="77777777" w:rsidR="00185E96" w:rsidRDefault="00185E96" w:rsidP="003B25C1">
      <w:pPr>
        <w:spacing w:after="0" w:line="240" w:lineRule="auto"/>
      </w:pPr>
      <w:r>
        <w:separator/>
      </w:r>
    </w:p>
  </w:footnote>
  <w:footnote w:type="continuationSeparator" w:id="0">
    <w:p w14:paraId="25F8D0B7" w14:textId="77777777" w:rsidR="00185E96" w:rsidRDefault="00185E9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85E96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4B1B"/>
    <w:rsid w:val="001F6107"/>
    <w:rsid w:val="001F7686"/>
    <w:rsid w:val="00203E46"/>
    <w:rsid w:val="0020405A"/>
    <w:rsid w:val="00210AAF"/>
    <w:rsid w:val="002120C9"/>
    <w:rsid w:val="00214E1E"/>
    <w:rsid w:val="00220D04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3B8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112F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21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16</cp:revision>
  <cp:lastPrinted>2020-01-07T07:24:00Z</cp:lastPrinted>
  <dcterms:created xsi:type="dcterms:W3CDTF">2024-02-23T15:46:00Z</dcterms:created>
  <dcterms:modified xsi:type="dcterms:W3CDTF">2025-12-30T14:58:00Z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