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D91C3A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1B58AA0" w:rsidR="00F342EA" w:rsidRDefault="00820530" w:rsidP="00CA5379">
      <w:pPr>
        <w:spacing w:after="0" w:line="360" w:lineRule="auto"/>
        <w:rPr>
          <w:noProof/>
          <w:lang w:eastAsia="lt-LT"/>
        </w:rPr>
      </w:pPr>
      <w:r w:rsidRPr="00820530">
        <w:rPr>
          <w:noProof/>
          <w:lang w:eastAsia="lt-LT"/>
        </w:rPr>
        <w:drawing>
          <wp:inline distT="0" distB="0" distL="0" distR="0" wp14:anchorId="5C94077F" wp14:editId="799F3F6C">
            <wp:extent cx="3680460" cy="3986185"/>
            <wp:effectExtent l="0" t="0" r="0" b="0"/>
            <wp:docPr id="1594645793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45793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85012" cy="399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A239191" w14:textId="77777777" w:rsidR="007F18EF" w:rsidRDefault="007F18EF" w:rsidP="007F18E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iš Vandens tiekimo ir nuotekų tvarkymo spec. plano</w:t>
      </w: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6074376B" w:rsidR="00993BE7" w:rsidRDefault="007F18EF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71F184" wp14:editId="0B512C8D">
                <wp:simplePos x="0" y="0"/>
                <wp:positionH relativeFrom="column">
                  <wp:posOffset>497205</wp:posOffset>
                </wp:positionH>
                <wp:positionV relativeFrom="paragraph">
                  <wp:posOffset>1640205</wp:posOffset>
                </wp:positionV>
                <wp:extent cx="725170" cy="1554480"/>
                <wp:effectExtent l="0" t="38100" r="55880" b="2667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5170" cy="1554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5AD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9.15pt;margin-top:129.15pt;width:57.1pt;height:122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">
                <v:stroke endarrow="block"/>
              </v:shape>
            </w:pict>
          </mc:Fallback>
        </mc:AlternateContent>
      </w:r>
      <w:r w:rsidRPr="007F18EF">
        <w:rPr>
          <w:noProof/>
          <w:lang w:eastAsia="lt-LT"/>
        </w:rPr>
        <w:drawing>
          <wp:inline distT="0" distB="0" distL="0" distR="0" wp14:anchorId="7C0BD569" wp14:editId="7C4D4003">
            <wp:extent cx="2926080" cy="3111597"/>
            <wp:effectExtent l="0" t="0" r="7620" b="0"/>
            <wp:docPr id="1199689797" name="Paveikslėlis 1" descr="Paveikslėlis, kuriame yra tekstas, žemėlapis, kvadrato formo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89797" name="Paveikslėlis 1" descr="Paveikslėlis, kuriame yra tekstas, žemėlapis, kvadrato formo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6893" cy="311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2C0CBAFE" w:rsidR="00A80807" w:rsidRDefault="007F18EF" w:rsidP="00CA5379">
      <w:pPr>
        <w:spacing w:after="0" w:line="360" w:lineRule="auto"/>
        <w:rPr>
          <w:noProof/>
          <w:lang w:eastAsia="lt-LT"/>
        </w:rPr>
      </w:pPr>
      <w:r w:rsidRPr="00820530">
        <w:rPr>
          <w:rFonts w:ascii="Verdana" w:hAnsi="Verdana"/>
          <w:b/>
          <w:bCs/>
          <w:i/>
          <w:iCs/>
          <w:sz w:val="18"/>
          <w:szCs w:val="18"/>
        </w:rPr>
        <w:t>4164/0400:45</w:t>
      </w:r>
      <w:r w:rsidR="004F635D">
        <w:rPr>
          <w:noProof/>
          <w:lang w:eastAsia="lt-LT"/>
        </w:rPr>
        <w:t>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3EA75F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20530" w:rsidRPr="00820530">
        <w:rPr>
          <w:noProof/>
        </w:rPr>
        <w:drawing>
          <wp:inline distT="0" distB="0" distL="0" distR="0" wp14:anchorId="44BBB395" wp14:editId="3DAB0D84">
            <wp:extent cx="4012669" cy="3540125"/>
            <wp:effectExtent l="0" t="0" r="6985" b="3175"/>
            <wp:docPr id="147607685" name="Paveikslėlis 1" descr="Paveikslėlis, kuriame yra tekstas, geltonas, Paralelė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7685" name="Paveikslėlis 1" descr="Paveikslėlis, kuriame yra tekstas, geltonas, Paralelė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8944" cy="354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D04D5F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20530" w:rsidRPr="00820530">
        <w:rPr>
          <w:rFonts w:ascii="Verdana" w:hAnsi="Verdana"/>
          <w:b/>
          <w:bCs/>
          <w:i/>
          <w:iCs/>
          <w:sz w:val="18"/>
          <w:szCs w:val="18"/>
        </w:rPr>
        <w:t>4164/0400:457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1D41F" w14:textId="77777777" w:rsidR="00E80104" w:rsidRDefault="00E80104" w:rsidP="003B25C1">
      <w:pPr>
        <w:spacing w:after="0" w:line="240" w:lineRule="auto"/>
      </w:pPr>
      <w:r>
        <w:separator/>
      </w:r>
    </w:p>
  </w:endnote>
  <w:endnote w:type="continuationSeparator" w:id="0">
    <w:p w14:paraId="44F20289" w14:textId="77777777" w:rsidR="00E80104" w:rsidRDefault="00E8010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2596D" w14:textId="77777777" w:rsidR="00E80104" w:rsidRDefault="00E80104" w:rsidP="003B25C1">
      <w:pPr>
        <w:spacing w:after="0" w:line="240" w:lineRule="auto"/>
      </w:pPr>
      <w:r>
        <w:separator/>
      </w:r>
    </w:p>
  </w:footnote>
  <w:footnote w:type="continuationSeparator" w:id="0">
    <w:p w14:paraId="0FBEA004" w14:textId="77777777" w:rsidR="00E80104" w:rsidRDefault="00E8010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70D9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4FEF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4F635D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15844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18EF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0530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B5D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5C8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0104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30</TotalTime>
  <Pages>1</Pages>
  <Words>165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2025-12-23T08:38:00Z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