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1380C8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9221FB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4C574E7" w:rsidR="00F342EA" w:rsidRDefault="008663E0" w:rsidP="00CA5379">
      <w:pPr>
        <w:spacing w:after="0" w:line="360" w:lineRule="auto"/>
        <w:rPr>
          <w:noProof/>
          <w:lang w:eastAsia="lt-LT"/>
        </w:rPr>
      </w:pPr>
      <w:r w:rsidRPr="008663E0">
        <w:rPr>
          <w:noProof/>
          <w:lang w:eastAsia="lt-LT"/>
        </w:rPr>
        <w:drawing>
          <wp:inline distT="0" distB="0" distL="0" distR="0" wp14:anchorId="5622C99D" wp14:editId="36F867FD">
            <wp:extent cx="3879850" cy="4065026"/>
            <wp:effectExtent l="0" t="0" r="6350" b="0"/>
            <wp:docPr id="124415893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15893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85311" cy="4070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91B6E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3F2B6DC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3FAC3082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DCF08B7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388BB461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5A3D9C74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EE27E2E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85CE6E4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1C3FFA5B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4FE7378A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A9D8FF8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734C586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1250A2BC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4FB9419A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B6C34F3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6996D33" w14:textId="594FDCD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13795B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07F31C7">
                <wp:simplePos x="0" y="0"/>
                <wp:positionH relativeFrom="margin">
                  <wp:posOffset>2113915</wp:posOffset>
                </wp:positionH>
                <wp:positionV relativeFrom="paragraph">
                  <wp:posOffset>2033905</wp:posOffset>
                </wp:positionV>
                <wp:extent cx="377190" cy="1790700"/>
                <wp:effectExtent l="57150" t="38100" r="2286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77190" cy="1790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B977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6.45pt;margin-top:160.15pt;width:29.7pt;height:141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663E0" w:rsidRPr="008663E0">
        <w:rPr>
          <w:noProof/>
        </w:rPr>
        <w:drawing>
          <wp:inline distT="0" distB="0" distL="0" distR="0" wp14:anchorId="5C773664" wp14:editId="17BA6A4B">
            <wp:extent cx="3975100" cy="3782490"/>
            <wp:effectExtent l="0" t="0" r="6350" b="8890"/>
            <wp:docPr id="14747671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76718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78369" cy="378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EBDFC9E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33038" w:rsidRPr="00733038">
        <w:rPr>
          <w:rFonts w:ascii="Verdana" w:hAnsi="Verdana"/>
          <w:b/>
          <w:bCs/>
          <w:i/>
          <w:iCs/>
          <w:sz w:val="18"/>
          <w:szCs w:val="18"/>
        </w:rPr>
        <w:t>4184/0100:1</w:t>
      </w:r>
      <w:r w:rsidR="008663E0">
        <w:rPr>
          <w:rFonts w:ascii="Verdana" w:hAnsi="Verdana"/>
          <w:b/>
          <w:bCs/>
          <w:i/>
          <w:iCs/>
          <w:sz w:val="18"/>
          <w:szCs w:val="18"/>
        </w:rPr>
        <w:t>808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F7099" w14:textId="77777777" w:rsidR="00940B9C" w:rsidRDefault="00940B9C" w:rsidP="003B25C1">
      <w:pPr>
        <w:spacing w:after="0" w:line="240" w:lineRule="auto"/>
      </w:pPr>
      <w:r>
        <w:separator/>
      </w:r>
    </w:p>
  </w:endnote>
  <w:endnote w:type="continuationSeparator" w:id="0">
    <w:p w14:paraId="467EE4D4" w14:textId="77777777" w:rsidR="00940B9C" w:rsidRDefault="00940B9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8036C" w14:textId="77777777" w:rsidR="00940B9C" w:rsidRDefault="00940B9C" w:rsidP="003B25C1">
      <w:pPr>
        <w:spacing w:after="0" w:line="240" w:lineRule="auto"/>
      </w:pPr>
      <w:r>
        <w:separator/>
      </w:r>
    </w:p>
  </w:footnote>
  <w:footnote w:type="continuationSeparator" w:id="0">
    <w:p w14:paraId="76CFB428" w14:textId="77777777" w:rsidR="00940B9C" w:rsidRDefault="00940B9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96C12"/>
    <w:rsid w:val="000A32DB"/>
    <w:rsid w:val="000A448C"/>
    <w:rsid w:val="000B0A9E"/>
    <w:rsid w:val="000B124C"/>
    <w:rsid w:val="000B2B5C"/>
    <w:rsid w:val="000C31C1"/>
    <w:rsid w:val="000D2008"/>
    <w:rsid w:val="000D4C97"/>
    <w:rsid w:val="000D6D75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0E24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37D6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03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B4CF9"/>
    <w:rsid w:val="007C00FD"/>
    <w:rsid w:val="007C17E0"/>
    <w:rsid w:val="007C18B8"/>
    <w:rsid w:val="007C2BB4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663E0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0B9C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680B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074E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3D22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80B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12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2025-03-07T07:27:00Z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